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6E5" w:rsidRPr="000D7030" w:rsidRDefault="005A16E5" w:rsidP="001C33A4">
      <w:pPr>
        <w:jc w:val="center"/>
        <w:rPr>
          <w:b/>
          <w:bCs/>
          <w:color w:val="1F497D"/>
          <w:sz w:val="28"/>
          <w:szCs w:val="28"/>
        </w:rPr>
      </w:pPr>
      <w:r w:rsidRPr="000D7030">
        <w:rPr>
          <w:color w:val="1F497D"/>
        </w:rPr>
        <w:t xml:space="preserve">  </w:t>
      </w:r>
      <w:r>
        <w:rPr>
          <w:b/>
          <w:bCs/>
          <w:color w:val="1F497D"/>
          <w:sz w:val="28"/>
          <w:szCs w:val="28"/>
        </w:rPr>
        <w:t>Воспитание экологической культуры младших школьников</w:t>
      </w:r>
    </w:p>
    <w:p w:rsidR="005A16E5" w:rsidRPr="00B8514C" w:rsidRDefault="005A16E5" w:rsidP="00B8514C">
      <w:pPr>
        <w:shd w:val="clear" w:color="auto" w:fill="FFFFFF"/>
        <w:jc w:val="right"/>
        <w:rPr>
          <w:rFonts w:ascii="Helvetica" w:hAnsi="Helvetica" w:cs="Helvetica"/>
        </w:rPr>
      </w:pPr>
      <w:r w:rsidRPr="00B8514C">
        <w:rPr>
          <w:rStyle w:val="Strong"/>
          <w:b w:val="0"/>
          <w:bCs w:val="0"/>
        </w:rPr>
        <w:t>Если каждый человек на</w:t>
      </w:r>
    </w:p>
    <w:p w:rsidR="005A16E5" w:rsidRPr="00B8514C" w:rsidRDefault="005A16E5" w:rsidP="00B8514C">
      <w:pPr>
        <w:shd w:val="clear" w:color="auto" w:fill="FFFFFF"/>
        <w:jc w:val="right"/>
        <w:rPr>
          <w:rFonts w:ascii="Helvetica" w:hAnsi="Helvetica" w:cs="Helvetica"/>
        </w:rPr>
      </w:pPr>
      <w:r w:rsidRPr="00B8514C">
        <w:rPr>
          <w:rStyle w:val="Strong"/>
          <w:b w:val="0"/>
          <w:bCs w:val="0"/>
        </w:rPr>
        <w:t>кусочке своей земли сделал</w:t>
      </w:r>
    </w:p>
    <w:p w:rsidR="005A16E5" w:rsidRPr="00B8514C" w:rsidRDefault="005A16E5" w:rsidP="00B8514C">
      <w:pPr>
        <w:shd w:val="clear" w:color="auto" w:fill="FFFFFF"/>
        <w:jc w:val="right"/>
        <w:rPr>
          <w:rFonts w:ascii="Helvetica" w:hAnsi="Helvetica" w:cs="Helvetica"/>
        </w:rPr>
      </w:pPr>
      <w:r w:rsidRPr="00B8514C">
        <w:rPr>
          <w:rStyle w:val="Strong"/>
          <w:b w:val="0"/>
          <w:bCs w:val="0"/>
        </w:rPr>
        <w:t>бы всё, что он может, как</w:t>
      </w:r>
    </w:p>
    <w:p w:rsidR="005A16E5" w:rsidRDefault="005A16E5" w:rsidP="00B8514C">
      <w:pPr>
        <w:shd w:val="clear" w:color="auto" w:fill="FFFFFF"/>
        <w:jc w:val="right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прекрасна была бы земля наша!</w:t>
      </w:r>
      <w:r w:rsidRPr="00B8514C">
        <w:rPr>
          <w:rStyle w:val="Strong"/>
          <w:b w:val="0"/>
          <w:bCs w:val="0"/>
        </w:rPr>
        <w:t xml:space="preserve"> </w:t>
      </w:r>
    </w:p>
    <w:p w:rsidR="005A16E5" w:rsidRPr="00B8514C" w:rsidRDefault="005A16E5" w:rsidP="00B8514C">
      <w:pPr>
        <w:shd w:val="clear" w:color="auto" w:fill="FFFFFF"/>
        <w:jc w:val="right"/>
        <w:rPr>
          <w:rFonts w:ascii="Helvetica" w:hAnsi="Helvetica" w:cs="Helvetica"/>
          <w:color w:val="000000"/>
        </w:rPr>
      </w:pPr>
      <w:r w:rsidRPr="00B8514C">
        <w:rPr>
          <w:rStyle w:val="Emphasis"/>
        </w:rPr>
        <w:t>А.П.Чехов</w:t>
      </w:r>
    </w:p>
    <w:p w:rsidR="005A16E5" w:rsidRPr="00B8514C" w:rsidRDefault="005A16E5" w:rsidP="00B8514C"/>
    <w:p w:rsidR="005A16E5" w:rsidRDefault="005A16E5" w:rsidP="00AB78A3">
      <w:pPr>
        <w:spacing w:before="100" w:beforeAutospacing="1" w:after="100" w:afterAutospacing="1"/>
        <w:jc w:val="both"/>
      </w:pPr>
    </w:p>
    <w:p w:rsidR="005A16E5" w:rsidRDefault="005A16E5" w:rsidP="00AB78A3">
      <w:pPr>
        <w:shd w:val="clear" w:color="auto" w:fill="FFFFFF"/>
        <w:jc w:val="both"/>
      </w:pPr>
      <w:r w:rsidRPr="00AB78A3">
        <w:rPr>
          <w:b/>
          <w:bCs/>
        </w:rPr>
        <w:t>Экологическая культура</w:t>
      </w:r>
      <w:r w:rsidRPr="00D82667">
        <w:t xml:space="preserve"> складывается из экологических знаний и умений, экологического мышления, ценностных ориентаций, экологи</w:t>
      </w:r>
      <w:r>
        <w:t xml:space="preserve">чески оправданного поведения. </w:t>
      </w:r>
      <w:r>
        <w:br/>
      </w:r>
      <w:r w:rsidRPr="00D82667">
        <w:t xml:space="preserve">В </w:t>
      </w:r>
      <w:r w:rsidRPr="00AB78A3">
        <w:t>основу же</w:t>
      </w:r>
      <w:r w:rsidRPr="00AB78A3">
        <w:rPr>
          <w:b/>
          <w:bCs/>
        </w:rPr>
        <w:t xml:space="preserve"> экологического образования</w:t>
      </w:r>
      <w:r w:rsidRPr="00D82667">
        <w:t xml:space="preserve"> ложатся следующие</w:t>
      </w:r>
      <w:r>
        <w:t xml:space="preserve"> проблемы:</w:t>
      </w:r>
    </w:p>
    <w:p w:rsidR="005A16E5" w:rsidRDefault="005A16E5" w:rsidP="00AB78A3">
      <w:pPr>
        <w:pStyle w:val="ListParagraph"/>
        <w:numPr>
          <w:ilvl w:val="0"/>
          <w:numId w:val="7"/>
        </w:numPr>
        <w:shd w:val="clear" w:color="auto" w:fill="FFFFFF"/>
        <w:jc w:val="both"/>
      </w:pPr>
      <w:r w:rsidRPr="00D82667">
        <w:t xml:space="preserve"> защита неживой природы и почв от загрязнения, разрушения и истощения;</w:t>
      </w:r>
    </w:p>
    <w:p w:rsidR="005A16E5" w:rsidRDefault="005A16E5" w:rsidP="00AB78A3">
      <w:pPr>
        <w:pStyle w:val="ListParagraph"/>
        <w:numPr>
          <w:ilvl w:val="0"/>
          <w:numId w:val="7"/>
        </w:numPr>
        <w:shd w:val="clear" w:color="auto" w:fill="FFFFFF"/>
        <w:jc w:val="both"/>
      </w:pPr>
      <w:r w:rsidRPr="00D82667">
        <w:t xml:space="preserve"> сохранение многообразия видов организмов и целостности их сообществ;</w:t>
      </w:r>
    </w:p>
    <w:p w:rsidR="005A16E5" w:rsidRPr="00D82667" w:rsidRDefault="005A16E5" w:rsidP="00AB78A3">
      <w:pPr>
        <w:pStyle w:val="ListParagraph"/>
        <w:numPr>
          <w:ilvl w:val="0"/>
          <w:numId w:val="7"/>
        </w:numPr>
        <w:shd w:val="clear" w:color="auto" w:fill="FFFFFF"/>
        <w:jc w:val="both"/>
      </w:pPr>
      <w:r w:rsidRPr="00D82667">
        <w:t>охрана природы как необходимого условия сохранения здоровья человека;</w:t>
      </w:r>
    </w:p>
    <w:p w:rsidR="005A16E5" w:rsidRDefault="005A16E5" w:rsidP="00AB78A3">
      <w:pPr>
        <w:pStyle w:val="ListParagraph"/>
        <w:numPr>
          <w:ilvl w:val="0"/>
          <w:numId w:val="7"/>
        </w:numPr>
        <w:shd w:val="clear" w:color="auto" w:fill="FFFFFF"/>
        <w:jc w:val="both"/>
      </w:pPr>
      <w:r w:rsidRPr="00D82667">
        <w:t>преодоление утилитарного, потребительского подхода к природе</w:t>
      </w:r>
      <w:r w:rsidRPr="00094FC5">
        <w:t xml:space="preserve">. </w:t>
      </w:r>
    </w:p>
    <w:p w:rsidR="005A16E5" w:rsidRPr="00094FC5" w:rsidRDefault="005A16E5" w:rsidP="00302B6D">
      <w:pPr>
        <w:pStyle w:val="ListParagraph"/>
        <w:shd w:val="clear" w:color="auto" w:fill="FFFFFF"/>
        <w:ind w:left="360"/>
        <w:jc w:val="both"/>
      </w:pPr>
    </w:p>
    <w:p w:rsidR="005A16E5" w:rsidRDefault="005A16E5" w:rsidP="006050DD">
      <w:pPr>
        <w:pStyle w:val="NoSpacing"/>
        <w:spacing w:line="240" w:lineRule="auto"/>
        <w:rPr>
          <w:sz w:val="24"/>
          <w:szCs w:val="24"/>
        </w:rPr>
      </w:pPr>
      <w:r w:rsidRPr="00422E6C">
        <w:rPr>
          <w:sz w:val="24"/>
          <w:szCs w:val="24"/>
        </w:rPr>
        <w:t xml:space="preserve">Качественно новая ступень, на которую поднимается ребёнок в развитии своей экологической образованности, связывается со следующими приобретениями в личном </w:t>
      </w:r>
      <w:r w:rsidRPr="006050DD">
        <w:rPr>
          <w:sz w:val="24"/>
          <w:szCs w:val="24"/>
        </w:rPr>
        <w:t xml:space="preserve">опыте: </w:t>
      </w:r>
    </w:p>
    <w:p w:rsidR="005A16E5" w:rsidRDefault="005A16E5" w:rsidP="00EC1C86">
      <w:pPr>
        <w:pStyle w:val="NoSpacing"/>
        <w:numPr>
          <w:ilvl w:val="0"/>
          <w:numId w:val="22"/>
        </w:numPr>
        <w:spacing w:line="240" w:lineRule="auto"/>
        <w:rPr>
          <w:sz w:val="24"/>
          <w:szCs w:val="24"/>
        </w:rPr>
      </w:pPr>
      <w:r w:rsidRPr="006050DD">
        <w:rPr>
          <w:sz w:val="24"/>
          <w:szCs w:val="24"/>
        </w:rPr>
        <w:t>от простого наблюдения – к наблюдению-анализу (почему хорошо и почему плохо); соотнесение своих действий и поведения в той или иной ситуации с действиями других людей и влиянии их на природу;</w:t>
      </w:r>
    </w:p>
    <w:p w:rsidR="005A16E5" w:rsidRDefault="005A16E5" w:rsidP="00EC1C86">
      <w:pPr>
        <w:pStyle w:val="NoSpacing"/>
        <w:numPr>
          <w:ilvl w:val="0"/>
          <w:numId w:val="22"/>
        </w:numPr>
        <w:spacing w:line="240" w:lineRule="auto"/>
        <w:rPr>
          <w:sz w:val="24"/>
          <w:szCs w:val="24"/>
        </w:rPr>
      </w:pPr>
      <w:r w:rsidRPr="006050DD">
        <w:rPr>
          <w:sz w:val="24"/>
          <w:szCs w:val="24"/>
        </w:rPr>
        <w:t>собственные открытия – поиск и удовлетворение потребности в знаниях о конкретных объектах окружающей среды; бережное отношение к предметам быта по собственной воле;</w:t>
      </w:r>
    </w:p>
    <w:p w:rsidR="005A16E5" w:rsidRDefault="005A16E5" w:rsidP="00EC1C86">
      <w:pPr>
        <w:pStyle w:val="NoSpacing"/>
        <w:numPr>
          <w:ilvl w:val="0"/>
          <w:numId w:val="22"/>
        </w:numPr>
        <w:spacing w:line="240" w:lineRule="auto"/>
        <w:rPr>
          <w:sz w:val="24"/>
          <w:szCs w:val="24"/>
        </w:rPr>
      </w:pPr>
      <w:r w:rsidRPr="006050DD">
        <w:rPr>
          <w:sz w:val="24"/>
          <w:szCs w:val="24"/>
        </w:rPr>
        <w:t>участие в созидательной деятельности взрослых.</w:t>
      </w:r>
    </w:p>
    <w:p w:rsidR="005A16E5" w:rsidRPr="006050DD" w:rsidRDefault="005A16E5" w:rsidP="00302B6D">
      <w:pPr>
        <w:pStyle w:val="NoSpacing"/>
        <w:spacing w:line="240" w:lineRule="auto"/>
        <w:ind w:left="927" w:firstLine="0"/>
        <w:rPr>
          <w:sz w:val="24"/>
          <w:szCs w:val="24"/>
        </w:rPr>
      </w:pPr>
    </w:p>
    <w:p w:rsidR="005A16E5" w:rsidRPr="006050DD" w:rsidRDefault="005A16E5" w:rsidP="006050DD">
      <w:pPr>
        <w:pStyle w:val="NoSpacing"/>
        <w:spacing w:line="240" w:lineRule="auto"/>
        <w:rPr>
          <w:sz w:val="24"/>
          <w:szCs w:val="24"/>
        </w:rPr>
      </w:pPr>
      <w:r w:rsidRPr="006050DD">
        <w:rPr>
          <w:sz w:val="24"/>
          <w:szCs w:val="24"/>
        </w:rPr>
        <w:t xml:space="preserve">Показатели сформированности экологических понятий у младших школьников на </w:t>
      </w:r>
      <w:r>
        <w:rPr>
          <w:sz w:val="24"/>
          <w:szCs w:val="24"/>
        </w:rPr>
        <w:t>следующем</w:t>
      </w:r>
      <w:r w:rsidRPr="006050DD">
        <w:rPr>
          <w:sz w:val="24"/>
          <w:szCs w:val="24"/>
        </w:rPr>
        <w:t xml:space="preserve"> этапе дополняются: </w:t>
      </w:r>
    </w:p>
    <w:p w:rsidR="005A16E5" w:rsidRPr="006050DD" w:rsidRDefault="005A16E5" w:rsidP="006050DD">
      <w:pPr>
        <w:pStyle w:val="NoSpacing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6050DD">
        <w:rPr>
          <w:sz w:val="24"/>
          <w:szCs w:val="24"/>
        </w:rPr>
        <w:t xml:space="preserve">интересом ребенка к объектам окружающего мира, сопровождающимся попытками ребёнка их анализировать; </w:t>
      </w:r>
    </w:p>
    <w:p w:rsidR="005A16E5" w:rsidRPr="006050DD" w:rsidRDefault="005A16E5" w:rsidP="006050DD">
      <w:pPr>
        <w:pStyle w:val="NoSpacing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6050DD">
        <w:rPr>
          <w:sz w:val="24"/>
          <w:szCs w:val="24"/>
        </w:rPr>
        <w:t xml:space="preserve">участие в той или иной деятельности вместе с взрослыми с проявлением самостоятельности и творчества; </w:t>
      </w:r>
    </w:p>
    <w:p w:rsidR="005A16E5" w:rsidRPr="006050DD" w:rsidRDefault="005A16E5" w:rsidP="006050DD">
      <w:pPr>
        <w:pStyle w:val="NoSpacing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6050DD">
        <w:rPr>
          <w:sz w:val="24"/>
          <w:szCs w:val="24"/>
        </w:rPr>
        <w:t xml:space="preserve">общением с представителями животного и растительного мира, вызванным в большей степени заботой о них, нежели получением удовольствия; </w:t>
      </w:r>
    </w:p>
    <w:p w:rsidR="005A16E5" w:rsidRDefault="005A16E5" w:rsidP="006050DD">
      <w:pPr>
        <w:pStyle w:val="ListParagraph"/>
        <w:numPr>
          <w:ilvl w:val="0"/>
          <w:numId w:val="1"/>
        </w:numPr>
        <w:jc w:val="both"/>
      </w:pPr>
      <w:r w:rsidRPr="006050DD">
        <w:t xml:space="preserve">выполнением ряда правил поведения в окружающей среде, ставших привычным делом </w:t>
      </w:r>
    </w:p>
    <w:p w:rsidR="005A16E5" w:rsidRPr="006050DD" w:rsidRDefault="005A16E5" w:rsidP="00363DE1">
      <w:pPr>
        <w:pStyle w:val="ListParagraph"/>
        <w:jc w:val="both"/>
      </w:pPr>
    </w:p>
    <w:p w:rsidR="005A16E5" w:rsidRDefault="005A16E5" w:rsidP="00EC1C86">
      <w:pPr>
        <w:pStyle w:val="c1"/>
        <w:shd w:val="clear" w:color="auto" w:fill="FFFFFF"/>
        <w:spacing w:before="0" w:after="0"/>
        <w:jc w:val="both"/>
        <w:rPr>
          <w:rStyle w:val="c5"/>
          <w:color w:val="000000"/>
        </w:rPr>
      </w:pPr>
      <w:r>
        <w:rPr>
          <w:rStyle w:val="c5"/>
          <w:color w:val="000000"/>
        </w:rPr>
        <w:t xml:space="preserve">        Б</w:t>
      </w:r>
      <w:r w:rsidRPr="006050DD">
        <w:rPr>
          <w:rStyle w:val="c5"/>
          <w:color w:val="000000"/>
        </w:rPr>
        <w:t xml:space="preserve">ольшое значение имеет раскрытие связей между человеком и природой. Причем, человек рассматривается как часть природы, он существует внутри природы и неотделим от нее. Связь между человеком и природой проявляется, прежде всего, в той многообразной роли, которую природа играет в материальной и духовной жизни людей. Получая определенную систему знаний на уроках, ученики также могут усвоить нормы и правила экологического поведения в природе, так как через экологическое просвещение воспитывается ответственное отношение к природе. Но нормы и правила поведения будут плохо усвоены, если не будут учитываться условия экологического воспитания. </w:t>
      </w:r>
    </w:p>
    <w:p w:rsidR="005A16E5" w:rsidRPr="006050DD" w:rsidRDefault="005A16E5" w:rsidP="00EC1C86">
      <w:pPr>
        <w:pStyle w:val="c1"/>
        <w:shd w:val="clear" w:color="auto" w:fill="FFFFFF"/>
        <w:spacing w:before="0" w:after="0"/>
        <w:jc w:val="both"/>
        <w:rPr>
          <w:b/>
          <w:bCs/>
          <w:color w:val="000000"/>
        </w:rPr>
      </w:pPr>
    </w:p>
    <w:p w:rsidR="005A16E5" w:rsidRPr="006050DD" w:rsidRDefault="005A16E5" w:rsidP="00EC1C86">
      <w:pPr>
        <w:pStyle w:val="c1"/>
        <w:shd w:val="clear" w:color="auto" w:fill="FFFFFF"/>
        <w:spacing w:before="0" w:after="0"/>
        <w:jc w:val="both"/>
        <w:rPr>
          <w:color w:val="000000"/>
        </w:rPr>
      </w:pPr>
      <w:r w:rsidRPr="006050DD">
        <w:rPr>
          <w:rStyle w:val="c5"/>
          <w:b/>
          <w:bCs/>
          <w:color w:val="000000"/>
        </w:rPr>
        <w:t>Первое важнейшее условие</w:t>
      </w:r>
      <w:r w:rsidRPr="006050DD">
        <w:rPr>
          <w:rStyle w:val="c5"/>
          <w:color w:val="000000"/>
        </w:rPr>
        <w:t xml:space="preserve"> - экологическое воспитание должно проводиться в системе, с использованием местного краеведческого материала, с учетом преемственности, постепенного усложнения и углубления отдельных элементов от 1 к 4 классу</w:t>
      </w:r>
    </w:p>
    <w:p w:rsidR="005A16E5" w:rsidRDefault="005A16E5" w:rsidP="00EC1C86">
      <w:pPr>
        <w:pStyle w:val="c1"/>
        <w:shd w:val="clear" w:color="auto" w:fill="FFFFFF"/>
        <w:spacing w:before="0" w:after="0"/>
        <w:jc w:val="both"/>
        <w:rPr>
          <w:rStyle w:val="c5"/>
          <w:color w:val="000000"/>
        </w:rPr>
      </w:pPr>
      <w:r w:rsidRPr="006050DD">
        <w:rPr>
          <w:rStyle w:val="c5"/>
          <w:b/>
          <w:bCs/>
          <w:color w:val="000000"/>
        </w:rPr>
        <w:t>Второе непременное условие -</w:t>
      </w:r>
      <w:r w:rsidRPr="006050DD">
        <w:rPr>
          <w:rStyle w:val="c5"/>
          <w:color w:val="000000"/>
        </w:rPr>
        <w:t xml:space="preserve"> надо активно вовлекать младших школьников в посильные для них практические дела по охране местных природных ресурсов. </w:t>
      </w:r>
    </w:p>
    <w:p w:rsidR="005A16E5" w:rsidRDefault="005A16E5" w:rsidP="006E5B8F">
      <w:pPr>
        <w:ind w:firstLine="709"/>
        <w:jc w:val="both"/>
        <w:rPr>
          <w:color w:val="000000"/>
          <w:sz w:val="28"/>
          <w:szCs w:val="28"/>
        </w:rPr>
      </w:pPr>
      <w:r w:rsidRPr="006E5B8F">
        <w:rPr>
          <w:color w:val="000000"/>
          <w:sz w:val="28"/>
          <w:szCs w:val="28"/>
        </w:rPr>
        <w:t xml:space="preserve">Основными </w:t>
      </w:r>
      <w:r w:rsidRPr="006E5B8F">
        <w:rPr>
          <w:b/>
          <w:bCs/>
          <w:color w:val="000000"/>
          <w:sz w:val="28"/>
          <w:szCs w:val="28"/>
        </w:rPr>
        <w:t>формами</w:t>
      </w:r>
      <w:r w:rsidRPr="006E5B8F">
        <w:rPr>
          <w:color w:val="000000"/>
          <w:sz w:val="28"/>
          <w:szCs w:val="28"/>
        </w:rPr>
        <w:t xml:space="preserve"> организации учебной работы учащихся в начальной школе являются: </w:t>
      </w:r>
    </w:p>
    <w:p w:rsidR="005A16E5" w:rsidRDefault="005A16E5" w:rsidP="006E5B8F">
      <w:pPr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pict>
          <v:roundrect id="Скругленный прямоугольник 13" o:spid="_x0000_s1026" style="position:absolute;left:0;text-align:left;margin-left:120.2pt;margin-top:13.95pt;width:108.4pt;height:158pt;z-index:251658752;visibility:visible;v-text-anchor:middle" arcsize="10923f" fillcolor="#215a69" strokecolor="#40a7c2">
            <v:fill color2="#3da5c1" rotate="t" angle="180" colors="0 #2787a0;52429f #36b1d2;1 #34b3d6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5A16E5" w:rsidRPr="008C5306" w:rsidRDefault="005A16E5" w:rsidP="00E46BDB">
                  <w:pPr>
                    <w:jc w:val="center"/>
                    <w:rPr>
                      <w:b/>
                      <w:bCs/>
                      <w:color w:val="EEECE1"/>
                    </w:rPr>
                  </w:pPr>
                  <w:r w:rsidRPr="008C5306">
                    <w:rPr>
                      <w:b/>
                      <w:bCs/>
                      <w:color w:val="EEECE1"/>
                    </w:rPr>
                    <w:t>Практическое занятие</w:t>
                  </w:r>
                </w:p>
                <w:p w:rsidR="005A16E5" w:rsidRPr="008C5306" w:rsidRDefault="005A16E5" w:rsidP="00E46BDB">
                  <w:pPr>
                    <w:jc w:val="center"/>
                    <w:rPr>
                      <w:b/>
                      <w:bCs/>
                      <w:color w:val="EEECE1"/>
                    </w:rPr>
                  </w:pPr>
                  <w:hyperlink r:id="rId5" w:tgtFrame="_blank" w:history="1">
                    <w:r w:rsidRPr="00BA6ABE">
                      <w:rPr>
                        <w:rFonts w:ascii="Arial" w:hAnsi="Arial" w:cs="Arial"/>
                        <w:noProof/>
                        <w:color w:val="1A3DC1"/>
                        <w:sz w:val="19"/>
                        <w:szCs w:val="19"/>
                      </w:rPr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Рисунок 17" o:spid="_x0000_i1026" type="#_x0000_t75" alt="http://im7-tub-ru.yandex.net/i?id=793357983-62-72&amp;n=21" href="http://images.yandex.ru/yandsearch?p=2&amp;text=%D0%BF%D1%80%D0%B0%D0%BA%D1%82%D0%B8%D1%87%D0%B5%D1%81%D0%BA%D0%BE%D0%B5 %D0%B7%D0%B0%D0%BD%D1%8F%D1%82%D0%B8%D0%B5 %D0%BF%D0%BE %D0%BF%D0%B4%D0%B4 %D0%B2 %D0%BD%D0%B0%D1%87%D0%B0%D0%BB%D1%8C%D0%BD%D0%BE%D0%B9 %D1%88%D0%BA%D0%BE%D0%BB%D0%B5&amp;img_url=http://apruo.ru/images/stories/stati_1/klassniy-chas-v-3-klasse-po-pdd-na-temu-ya-peshechod.jpg&amp;pos=80&amp;uinfo=ww-1583-wh-778-fw-1358-fh-572-pd-" style="width:82.5pt;height:60.75pt;visibility:visible" o:button="t">
                          <v:fill o:detectmouseclick="t"/>
                          <v:imagedata r:id="rId6" o:title=""/>
                        </v:shape>
                      </w:pict>
                    </w:r>
                  </w:hyperlink>
                </w:p>
              </w:txbxContent>
            </v:textbox>
          </v:roundrect>
        </w:pict>
      </w:r>
      <w:r>
        <w:rPr>
          <w:noProof/>
        </w:rPr>
        <w:pict>
          <v:roundrect id="Скругленный прямоугольник 12" o:spid="_x0000_s1027" style="position:absolute;left:0;text-align:left;margin-left:15.1pt;margin-top:13.95pt;width:92.65pt;height:158pt;z-index:251657728;visibility:visible;v-text-anchor:middle" arcsize="10923f" fillcolor="#4f81bd" strokecolor="#243f60" strokeweight="2pt">
            <v:textbox>
              <w:txbxContent>
                <w:p w:rsidR="005A16E5" w:rsidRPr="008C5306" w:rsidRDefault="005A16E5" w:rsidP="00E46BDB">
                  <w:pPr>
                    <w:jc w:val="center"/>
                    <w:rPr>
                      <w:b/>
                      <w:bCs/>
                      <w:color w:val="DBE5F1"/>
                    </w:rPr>
                  </w:pPr>
                  <w:r w:rsidRPr="008C5306">
                    <w:rPr>
                      <w:b/>
                      <w:bCs/>
                      <w:color w:val="DBE5F1"/>
                    </w:rPr>
                    <w:t>УРОК</w:t>
                  </w:r>
                </w:p>
                <w:p w:rsidR="005A16E5" w:rsidRDefault="005A16E5" w:rsidP="00E46BDB">
                  <w:hyperlink r:id="rId7" w:tgtFrame="_blank" w:history="1">
                    <w:r w:rsidRPr="00BA6ABE">
                      <w:rPr>
                        <w:rFonts w:ascii="Arial" w:hAnsi="Arial" w:cs="Arial"/>
                        <w:noProof/>
                        <w:color w:val="1A3DC1"/>
                        <w:sz w:val="19"/>
                        <w:szCs w:val="19"/>
                      </w:rPr>
                      <w:pict>
                        <v:shape id="Рисунок 16" o:spid="_x0000_i1028" type="#_x0000_t75" alt="http://im2-tub-ru.yandex.net/i?id=738917745-05-72&amp;n=21" href="http://images.yandex.ru/yandsearch?text=%D1%83%D1%80%D0%BE%D0%BA&amp;img_url=http://www.koipkro.kostroma.ru/BuyR/ChBor/ych/13/ucheniki_w450_h468.jpg&amp;pos=22&amp;uinfo=ww-1583-wh-778-fw-1541-fh-572-pd-" style="width:66pt;height:69.75pt;visibility:visible" o:button="t">
                          <v:fill o:detectmouseclick="t"/>
                          <v:imagedata r:id="rId8" o:title=""/>
                        </v:shape>
                      </w:pict>
                    </w:r>
                  </w:hyperlink>
                </w:p>
              </w:txbxContent>
            </v:textbox>
          </v:roundrect>
        </w:pict>
      </w:r>
    </w:p>
    <w:p w:rsidR="005A16E5" w:rsidRPr="006E5B8F" w:rsidRDefault="005A16E5" w:rsidP="006E5B8F">
      <w:pPr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pict>
          <v:roundrect id="Скругленный прямоугольник 14" o:spid="_x0000_s1028" style="position:absolute;left:0;text-align:left;margin-left:241pt;margin-top:3.65pt;width:115.85pt;height:159.7pt;z-index:251659776;visibility:visible;v-text-anchor:middle" arcsize="10923f" fillcolor="#8064a2" strokecolor="#3f3151" strokeweight="2pt">
            <v:textbox>
              <w:txbxContent>
                <w:p w:rsidR="005A16E5" w:rsidRDefault="005A16E5" w:rsidP="00EC3937">
                  <w:pPr>
                    <w:jc w:val="center"/>
                  </w:pPr>
                  <w:r>
                    <w:t>Внеурочная работа</w:t>
                  </w:r>
                </w:p>
                <w:p w:rsidR="005A16E5" w:rsidRDefault="005A16E5" w:rsidP="00EC3937">
                  <w:pPr>
                    <w:jc w:val="center"/>
                  </w:pPr>
                  <w:hyperlink r:id="rId9" w:tgtFrame="_blank" w:history="1">
                    <w:r>
                      <w:rPr>
                        <w:noProof/>
                      </w:rPr>
                      <w:pict>
                        <v:shape id="Рисунок 24" o:spid="_x0000_i1030" type="#_x0000_t75" alt="http://im0-tub-ru.yandex.net/i?id=846180269-17-72&amp;n=21" href="http://images.yandex.ru/yandsearch?p=2&amp;text=%D0%BF%D1%80%D0%B0%D0%B7%D0%B4%D0%BD%D0%B8%D0%BA%D0%B8 %D1%8D%D0%BA%D0%BE%D0%BB%D0%BE%D0%B3%D0%B8%D1%87%D0%B5%D1%81%D0%BA%D0%B8%D0%B5  %D0%BA%D0%B0%D1%80%D1%82%D0%B8%D0%BD%D0%BA%D0%B8&amp;img_url=http://www.eventcons.ru/images/news/2012-05-26_Zelenaya_Moskva/laberint/zel_moscow_lab1.jpg&amp;pos=83&amp;uinfo=ww-1583-wh-778-fw-1358-fh-572-pd-" style="width:87.75pt;height:58.5pt;visibility:visible" o:button="t">
                          <v:fill o:detectmouseclick="t"/>
                          <v:imagedata r:id="rId10" o:title=""/>
                        </v:shape>
                      </w:pict>
                    </w:r>
                  </w:hyperlink>
                </w:p>
              </w:txbxContent>
            </v:textbox>
          </v:roundrect>
        </w:pict>
      </w:r>
      <w:r>
        <w:rPr>
          <w:noProof/>
        </w:rPr>
        <w:pict>
          <v:roundrect id="Скругленный прямоугольник 15" o:spid="_x0000_s1029" style="position:absolute;left:0;text-align:left;margin-left:372.6pt;margin-top:8.6pt;width:105.9pt;height:154.75pt;z-index:251660800;visibility:visible;v-text-anchor:middle" arcsize="10923f" fillcolor="#c0504d" strokecolor="#622423" strokeweight="2pt">
            <v:textbox>
              <w:txbxContent>
                <w:p w:rsidR="005A16E5" w:rsidRDefault="005A16E5" w:rsidP="00EC3937">
                  <w:pPr>
                    <w:jc w:val="center"/>
                  </w:pPr>
                  <w:r>
                    <w:t>Экскурсии</w:t>
                  </w:r>
                </w:p>
                <w:p w:rsidR="005A16E5" w:rsidRDefault="005A16E5" w:rsidP="00EC3937">
                  <w:pPr>
                    <w:jc w:val="center"/>
                  </w:pPr>
                  <w:hyperlink r:id="rId11" w:tgtFrame="_blank" w:history="1">
                    <w:r w:rsidRPr="00BA6ABE">
                      <w:rPr>
                        <w:rFonts w:ascii="Arial" w:hAnsi="Arial" w:cs="Arial"/>
                        <w:noProof/>
                        <w:color w:val="1A3DC1"/>
                        <w:sz w:val="19"/>
                        <w:szCs w:val="19"/>
                      </w:rPr>
                      <w:pict>
                        <v:shape id="Рисунок 19" o:spid="_x0000_i1032" type="#_x0000_t75" alt="http://im1-tub-ru.yandex.net/i?id=131605842-30-72&amp;n=21" href="http://images.yandex.ru/yandsearch?p=4&amp;text=%D1%8D%D0%BA%D1%81%D0%BA%D1%83%D1%80%D1%81%D0%B8%D0%B8 %D0%B2%D1%8B%D1%85%D0%BE%D0%B4%D0%BD%D0%BE%D0%B3%D0%BE %D0%B4%D0%BD%D1%8F&amp;img_url=http://www.osd.ru/photos/news/3654_nws_002.jpg&amp;pos=131&amp;uinfo=ww-1583-wh-778-fw-1358-fh-572-pd-" style="width:78pt;height:58.5pt;visibility:visible" o:button="t">
                          <v:fill o:detectmouseclick="t"/>
                          <v:imagedata r:id="rId12" o:title=""/>
                        </v:shape>
                      </w:pict>
                    </w:r>
                  </w:hyperlink>
                </w:p>
              </w:txbxContent>
            </v:textbox>
          </v:roundrect>
        </w:pict>
      </w:r>
    </w:p>
    <w:p w:rsidR="005A16E5" w:rsidRDefault="005A16E5" w:rsidP="006E5B8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A16E5" w:rsidRDefault="005A16E5" w:rsidP="006E5B8F">
      <w:pPr>
        <w:spacing w:line="360" w:lineRule="auto"/>
        <w:ind w:firstLine="709"/>
        <w:jc w:val="both"/>
        <w:rPr>
          <w:sz w:val="28"/>
          <w:szCs w:val="28"/>
        </w:rPr>
      </w:pPr>
    </w:p>
    <w:p w:rsidR="005A16E5" w:rsidRDefault="005A16E5" w:rsidP="006E5B8F">
      <w:pPr>
        <w:spacing w:line="360" w:lineRule="auto"/>
        <w:ind w:firstLine="709"/>
        <w:jc w:val="both"/>
        <w:rPr>
          <w:sz w:val="28"/>
          <w:szCs w:val="28"/>
        </w:rPr>
      </w:pPr>
    </w:p>
    <w:p w:rsidR="005A16E5" w:rsidRDefault="005A16E5" w:rsidP="006E5B8F">
      <w:pPr>
        <w:spacing w:line="360" w:lineRule="auto"/>
        <w:ind w:firstLine="709"/>
        <w:jc w:val="both"/>
        <w:rPr>
          <w:sz w:val="28"/>
          <w:szCs w:val="28"/>
        </w:rPr>
      </w:pPr>
    </w:p>
    <w:p w:rsidR="005A16E5" w:rsidRDefault="005A16E5" w:rsidP="006E5B8F">
      <w:pPr>
        <w:spacing w:line="360" w:lineRule="auto"/>
        <w:ind w:firstLine="709"/>
        <w:jc w:val="both"/>
        <w:rPr>
          <w:sz w:val="28"/>
          <w:szCs w:val="28"/>
        </w:rPr>
      </w:pPr>
    </w:p>
    <w:p w:rsidR="005A16E5" w:rsidRDefault="005A16E5" w:rsidP="006E5B8F">
      <w:pPr>
        <w:spacing w:line="360" w:lineRule="auto"/>
        <w:ind w:firstLine="709"/>
        <w:jc w:val="both"/>
        <w:rPr>
          <w:sz w:val="28"/>
          <w:szCs w:val="28"/>
        </w:rPr>
      </w:pPr>
    </w:p>
    <w:p w:rsidR="005A16E5" w:rsidRDefault="005A16E5" w:rsidP="006E5B8F">
      <w:pPr>
        <w:spacing w:line="360" w:lineRule="auto"/>
        <w:ind w:firstLine="709"/>
        <w:jc w:val="both"/>
        <w:rPr>
          <w:sz w:val="28"/>
          <w:szCs w:val="28"/>
        </w:rPr>
      </w:pPr>
    </w:p>
    <w:p w:rsidR="005A16E5" w:rsidRDefault="005A16E5" w:rsidP="006E5B8F">
      <w:pPr>
        <w:spacing w:line="360" w:lineRule="auto"/>
        <w:jc w:val="center"/>
        <w:rPr>
          <w:sz w:val="28"/>
          <w:szCs w:val="28"/>
        </w:rPr>
      </w:pPr>
    </w:p>
    <w:p w:rsidR="005A16E5" w:rsidRDefault="005A16E5" w:rsidP="006E5B8F">
      <w:pPr>
        <w:pStyle w:val="Heading2"/>
        <w:spacing w:line="360" w:lineRule="auto"/>
        <w:ind w:firstLine="708"/>
        <w:jc w:val="center"/>
        <w:rPr>
          <w:rFonts w:ascii="Times New Roman" w:hAnsi="Times New Roman" w:cs="Times New Roman"/>
          <w:b w:val="0"/>
          <w:bCs w:val="0"/>
          <w:i w:val="0"/>
          <w:iCs w:val="0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</w:rPr>
        <w:t>Формы и методы экологического образования можно представить на схеме:</w:t>
      </w:r>
    </w:p>
    <w:p w:rsidR="005A16E5" w:rsidRDefault="005A16E5" w:rsidP="006E5B8F">
      <w:r>
        <w:rPr>
          <w:noProof/>
        </w:rPr>
        <w:pict>
          <v:shape id="Схема 8" o:spid="_x0000_i1033" type="#_x0000_t75" style="width:364.5pt;height:243.75pt;visibility:visible">
            <v:imagedata r:id="rId13" o:title="" croptop="-841f" cropbottom="-421f"/>
            <o:lock v:ext="edit" aspectratio="f"/>
          </v:shape>
        </w:pict>
      </w:r>
    </w:p>
    <w:p w:rsidR="005A16E5" w:rsidRDefault="005A16E5" w:rsidP="00EC1C86">
      <w:pPr>
        <w:pStyle w:val="c1"/>
        <w:shd w:val="clear" w:color="auto" w:fill="FFFFFF"/>
        <w:spacing w:before="0" w:after="0"/>
        <w:jc w:val="both"/>
        <w:rPr>
          <w:rStyle w:val="c5"/>
          <w:color w:val="000000"/>
        </w:rPr>
      </w:pPr>
    </w:p>
    <w:p w:rsidR="005A16E5" w:rsidRDefault="005A16E5" w:rsidP="00EC1C86">
      <w:pPr>
        <w:pStyle w:val="c1"/>
        <w:shd w:val="clear" w:color="auto" w:fill="FFFFFF"/>
        <w:spacing w:before="0" w:after="0"/>
        <w:jc w:val="both"/>
        <w:rPr>
          <w:rStyle w:val="c5"/>
          <w:color w:val="000000"/>
        </w:rPr>
      </w:pPr>
      <w:r>
        <w:t xml:space="preserve">Развитие познавательных навыков учащихся, умения самостоятельно конструировать свои знания, умения ориентироваться в информационном пространстве обеспечивает </w:t>
      </w:r>
      <w:r w:rsidRPr="00EC1C86">
        <w:rPr>
          <w:b/>
          <w:bCs/>
        </w:rPr>
        <w:t>проектная деятельность</w:t>
      </w:r>
      <w:r>
        <w:t>. В ходе работы над проектами у учащихся приобретаются коммуникативные умения, то есть умение работать в разных группах, играя разные социальные роли. Проектная деятельность предлагает выход за границы учебника во внеурочную деятельность. Работа над проектами способствует умению планировать и организовывать свою деятельность, расширяет кругозор учеников по темам, близким к учебным, развивает творческие способности.</w:t>
      </w:r>
    </w:p>
    <w:p w:rsidR="005A16E5" w:rsidRPr="004F640E" w:rsidRDefault="005A16E5" w:rsidP="007B2C69">
      <w:pPr>
        <w:spacing w:before="100" w:beforeAutospacing="1"/>
        <w:ind w:right="562"/>
        <w:jc w:val="both"/>
      </w:pPr>
      <w:r w:rsidRPr="004F640E">
        <w:t>Большинство проектов можно сделать индивидуально, но работа в группах носит более творческий характер. Для того чтобы эта работа была плодотворной, учу детей правил</w:t>
      </w:r>
      <w:r>
        <w:t>ьно строить свои высказывания,</w:t>
      </w:r>
      <w:r w:rsidRPr="004F640E">
        <w:t xml:space="preserve"> в частности: как выразить свою точку зрения, как высказать своё несогласие с мнением другого ученика, как уточнить высказывание одноклассника. Кроме этого</w:t>
      </w:r>
      <w:r>
        <w:t>,</w:t>
      </w:r>
      <w:r w:rsidRPr="004F640E">
        <w:t xml:space="preserve"> вырабатываем и фиксируем совместно с детьми правила работы в группе (говори вполголоса, один говорит – другие слушают, не перебивай выступающего). Итак, группа сформирована, между детьми распределяются роли:</w:t>
      </w:r>
    </w:p>
    <w:p w:rsidR="005A16E5" w:rsidRPr="004F640E" w:rsidRDefault="005A16E5" w:rsidP="004F640E">
      <w:pPr>
        <w:numPr>
          <w:ilvl w:val="0"/>
          <w:numId w:val="12"/>
        </w:numPr>
        <w:spacing w:before="100" w:beforeAutospacing="1"/>
      </w:pPr>
      <w:r w:rsidRPr="004F640E">
        <w:rPr>
          <w:b/>
          <w:bCs/>
        </w:rPr>
        <w:t xml:space="preserve">организатор </w:t>
      </w:r>
      <w:r w:rsidRPr="004F640E">
        <w:t>— отвечает за работу группы в целом;</w:t>
      </w:r>
    </w:p>
    <w:p w:rsidR="005A16E5" w:rsidRPr="004F640E" w:rsidRDefault="005A16E5" w:rsidP="004F640E">
      <w:pPr>
        <w:numPr>
          <w:ilvl w:val="0"/>
          <w:numId w:val="12"/>
        </w:numPr>
        <w:spacing w:before="100" w:beforeAutospacing="1"/>
      </w:pPr>
      <w:r w:rsidRPr="004F640E">
        <w:rPr>
          <w:b/>
          <w:bCs/>
        </w:rPr>
        <w:t xml:space="preserve">докладчик </w:t>
      </w:r>
      <w:r w:rsidRPr="004F640E">
        <w:t>— выступает перед классом с готовым решением группы;</w:t>
      </w:r>
    </w:p>
    <w:p w:rsidR="005A16E5" w:rsidRDefault="005A16E5" w:rsidP="004F640E">
      <w:pPr>
        <w:numPr>
          <w:ilvl w:val="0"/>
          <w:numId w:val="12"/>
        </w:numPr>
        <w:spacing w:before="100" w:beforeAutospacing="1"/>
      </w:pPr>
      <w:r w:rsidRPr="004F640E">
        <w:rPr>
          <w:b/>
          <w:bCs/>
        </w:rPr>
        <w:t xml:space="preserve">секретарь </w:t>
      </w:r>
      <w:r w:rsidRPr="004F640E">
        <w:t>— записывает высказанные идеи и решения;</w:t>
      </w:r>
    </w:p>
    <w:p w:rsidR="005A16E5" w:rsidRPr="00715605" w:rsidRDefault="005A16E5" w:rsidP="004F640E">
      <w:pPr>
        <w:numPr>
          <w:ilvl w:val="0"/>
          <w:numId w:val="12"/>
        </w:numPr>
        <w:spacing w:before="100" w:beforeAutospacing="1"/>
        <w:rPr>
          <w:b/>
          <w:bCs/>
        </w:rPr>
      </w:pPr>
      <w:r w:rsidRPr="004F640E">
        <w:rPr>
          <w:b/>
          <w:bCs/>
        </w:rPr>
        <w:t xml:space="preserve"> контролер </w:t>
      </w:r>
      <w:r w:rsidRPr="004F640E">
        <w:t>— проверяет, все ли поняли принятое решение.</w:t>
      </w:r>
    </w:p>
    <w:p w:rsidR="005A16E5" w:rsidRPr="007B2C69" w:rsidRDefault="005A16E5" w:rsidP="00715605">
      <w:pPr>
        <w:spacing w:before="100" w:beforeAutospacing="1"/>
        <w:ind w:left="360"/>
        <w:rPr>
          <w:b/>
          <w:bCs/>
        </w:rPr>
      </w:pPr>
      <w:r w:rsidRPr="004F640E">
        <w:br/>
        <w:t>Следующий этап</w:t>
      </w:r>
      <w:r>
        <w:t xml:space="preserve"> </w:t>
      </w:r>
      <w:r w:rsidRPr="007B2C69">
        <w:rPr>
          <w:b/>
          <w:bCs/>
        </w:rPr>
        <w:t>- где можно найти необходимую информацию?</w:t>
      </w:r>
    </w:p>
    <w:p w:rsidR="005A16E5" w:rsidRPr="004F640E" w:rsidRDefault="005A16E5" w:rsidP="004F640E">
      <w:pPr>
        <w:numPr>
          <w:ilvl w:val="0"/>
          <w:numId w:val="13"/>
        </w:numPr>
        <w:spacing w:before="100" w:beforeAutospacing="1"/>
      </w:pPr>
      <w:r w:rsidRPr="004F640E">
        <w:t>Понаблюдать</w:t>
      </w:r>
    </w:p>
    <w:p w:rsidR="005A16E5" w:rsidRPr="004F640E" w:rsidRDefault="005A16E5" w:rsidP="004F640E">
      <w:pPr>
        <w:numPr>
          <w:ilvl w:val="0"/>
          <w:numId w:val="13"/>
        </w:numPr>
        <w:spacing w:before="100" w:beforeAutospacing="1"/>
      </w:pPr>
      <w:r w:rsidRPr="004F640E">
        <w:t>Прочитать в книге</w:t>
      </w:r>
    </w:p>
    <w:p w:rsidR="005A16E5" w:rsidRPr="004F640E" w:rsidRDefault="005A16E5" w:rsidP="004F640E">
      <w:pPr>
        <w:numPr>
          <w:ilvl w:val="0"/>
          <w:numId w:val="13"/>
        </w:numPr>
        <w:spacing w:before="100" w:beforeAutospacing="1"/>
      </w:pPr>
      <w:r w:rsidRPr="004F640E">
        <w:t>Найти в Интернете</w:t>
      </w:r>
    </w:p>
    <w:p w:rsidR="005A16E5" w:rsidRPr="004F640E" w:rsidRDefault="005A16E5" w:rsidP="004F640E">
      <w:pPr>
        <w:numPr>
          <w:ilvl w:val="0"/>
          <w:numId w:val="13"/>
        </w:numPr>
        <w:spacing w:before="100" w:beforeAutospacing="1"/>
      </w:pPr>
      <w:r w:rsidRPr="004F640E">
        <w:t>Провести исследование</w:t>
      </w:r>
    </w:p>
    <w:p w:rsidR="005A16E5" w:rsidRDefault="005A16E5" w:rsidP="004F640E">
      <w:pPr>
        <w:numPr>
          <w:ilvl w:val="0"/>
          <w:numId w:val="13"/>
        </w:numPr>
        <w:spacing w:before="100" w:beforeAutospacing="1"/>
        <w:ind w:right="2592"/>
      </w:pPr>
      <w:r w:rsidRPr="004F640E">
        <w:t>Спросить у взрослых</w:t>
      </w:r>
    </w:p>
    <w:p w:rsidR="005A16E5" w:rsidRDefault="005A16E5" w:rsidP="007B2C69">
      <w:pPr>
        <w:spacing w:before="100" w:beforeAutospacing="1"/>
        <w:ind w:left="360" w:right="2592"/>
        <w:rPr>
          <w:b/>
          <w:bCs/>
        </w:rPr>
      </w:pPr>
      <w:r w:rsidRPr="004F640E">
        <w:br/>
      </w:r>
      <w:r w:rsidRPr="007B2C69">
        <w:rPr>
          <w:b/>
          <w:bCs/>
        </w:rPr>
        <w:t>Отчет групп о проделанной работе.</w:t>
      </w:r>
    </w:p>
    <w:p w:rsidR="005A16E5" w:rsidRPr="007B2C69" w:rsidRDefault="005A16E5" w:rsidP="007B2C69">
      <w:pPr>
        <w:spacing w:before="100" w:beforeAutospacing="1"/>
        <w:ind w:left="360" w:right="2592"/>
        <w:rPr>
          <w:b/>
          <w:bCs/>
        </w:rPr>
      </w:pPr>
    </w:p>
    <w:p w:rsidR="005A16E5" w:rsidRPr="004F640E" w:rsidRDefault="005A16E5" w:rsidP="00EC1C86">
      <w:pPr>
        <w:ind w:left="360" w:right="2592"/>
      </w:pPr>
      <w:r w:rsidRPr="004F640E">
        <w:t>1. Расскажите, какое задание выполняла группа.</w:t>
      </w:r>
    </w:p>
    <w:p w:rsidR="005A16E5" w:rsidRPr="004F640E" w:rsidRDefault="005A16E5" w:rsidP="00EC1C86">
      <w:pPr>
        <w:numPr>
          <w:ilvl w:val="0"/>
          <w:numId w:val="14"/>
        </w:numPr>
      </w:pPr>
      <w:r w:rsidRPr="004F640E">
        <w:t>Что вы предприняли для выполнения задания.</w:t>
      </w:r>
    </w:p>
    <w:p w:rsidR="005A16E5" w:rsidRPr="004F640E" w:rsidRDefault="005A16E5" w:rsidP="00EC1C86">
      <w:pPr>
        <w:numPr>
          <w:ilvl w:val="0"/>
          <w:numId w:val="14"/>
        </w:numPr>
      </w:pPr>
      <w:r w:rsidRPr="004F640E">
        <w:t>Представьте результат своей работы.</w:t>
      </w:r>
    </w:p>
    <w:p w:rsidR="005A16E5" w:rsidRPr="004F640E" w:rsidRDefault="005A16E5" w:rsidP="00EC1C86">
      <w:pPr>
        <w:numPr>
          <w:ilvl w:val="0"/>
          <w:numId w:val="14"/>
        </w:numPr>
      </w:pPr>
      <w:r w:rsidRPr="004F640E">
        <w:t>Оцените работу своей группы.</w:t>
      </w:r>
    </w:p>
    <w:p w:rsidR="005A16E5" w:rsidRPr="007B2C69" w:rsidRDefault="005A16E5" w:rsidP="004F640E">
      <w:pPr>
        <w:spacing w:before="100" w:beforeAutospacing="1"/>
        <w:rPr>
          <w:b/>
          <w:bCs/>
        </w:rPr>
      </w:pPr>
      <w:r w:rsidRPr="007B2C69">
        <w:rPr>
          <w:b/>
          <w:bCs/>
        </w:rPr>
        <w:t>На каждый проект составляется карточка - отчет.</w:t>
      </w:r>
    </w:p>
    <w:p w:rsidR="005A16E5" w:rsidRPr="004F640E" w:rsidRDefault="005A16E5" w:rsidP="004F640E">
      <w:pPr>
        <w:numPr>
          <w:ilvl w:val="0"/>
          <w:numId w:val="15"/>
        </w:numPr>
        <w:spacing w:before="100" w:beforeAutospacing="1"/>
      </w:pPr>
      <w:r w:rsidRPr="004F640E">
        <w:t>Фамилия, имя</w:t>
      </w:r>
    </w:p>
    <w:p w:rsidR="005A16E5" w:rsidRPr="004F640E" w:rsidRDefault="005A16E5" w:rsidP="004F640E">
      <w:pPr>
        <w:numPr>
          <w:ilvl w:val="0"/>
          <w:numId w:val="15"/>
        </w:numPr>
        <w:spacing w:before="100" w:beforeAutospacing="1"/>
      </w:pPr>
      <w:r w:rsidRPr="004F640E">
        <w:t>Тема проекта</w:t>
      </w:r>
    </w:p>
    <w:p w:rsidR="005A16E5" w:rsidRPr="004F640E" w:rsidRDefault="005A16E5" w:rsidP="004F640E">
      <w:pPr>
        <w:numPr>
          <w:ilvl w:val="0"/>
          <w:numId w:val="15"/>
        </w:numPr>
        <w:spacing w:before="100" w:beforeAutospacing="1"/>
      </w:pPr>
      <w:r w:rsidRPr="004F640E">
        <w:t>Почему я начал работу над проектом?</w:t>
      </w:r>
    </w:p>
    <w:p w:rsidR="005A16E5" w:rsidRPr="004F640E" w:rsidRDefault="005A16E5" w:rsidP="004F640E">
      <w:pPr>
        <w:numPr>
          <w:ilvl w:val="0"/>
          <w:numId w:val="15"/>
        </w:numPr>
        <w:spacing w:before="43"/>
      </w:pPr>
      <w:r w:rsidRPr="004F640E">
        <w:t>Какой продукт я хочу получить?</w:t>
      </w:r>
    </w:p>
    <w:p w:rsidR="005A16E5" w:rsidRPr="004F640E" w:rsidRDefault="005A16E5" w:rsidP="004F640E">
      <w:pPr>
        <w:numPr>
          <w:ilvl w:val="0"/>
          <w:numId w:val="15"/>
        </w:numPr>
        <w:spacing w:before="100" w:beforeAutospacing="1"/>
      </w:pPr>
      <w:r w:rsidRPr="004F640E">
        <w:t>Какой продукт я получил в результате работы над проектом?</w:t>
      </w:r>
    </w:p>
    <w:p w:rsidR="005A16E5" w:rsidRPr="004F640E" w:rsidRDefault="005A16E5" w:rsidP="004F640E">
      <w:pPr>
        <w:numPr>
          <w:ilvl w:val="0"/>
          <w:numId w:val="15"/>
        </w:numPr>
        <w:spacing w:before="100" w:beforeAutospacing="1"/>
        <w:ind w:right="2592"/>
      </w:pPr>
      <w:r w:rsidRPr="004F640E">
        <w:t>Что нового я узнал, чему научился?</w:t>
      </w:r>
      <w:r w:rsidRPr="004F640E">
        <w:br/>
        <w:t>Мои впечатления от работы над проектом.</w:t>
      </w:r>
    </w:p>
    <w:p w:rsidR="005A16E5" w:rsidRDefault="005A16E5" w:rsidP="004F640E">
      <w:pPr>
        <w:pStyle w:val="NormalWeb"/>
        <w:spacing w:after="0" w:afterAutospacing="0"/>
        <w:ind w:firstLine="547"/>
      </w:pPr>
      <w:r>
        <w:t xml:space="preserve">При работе над любым проектом я обязательно обращаю внимание детей на основную идею проектного замысла: Что? Зачем? Для кого? Очень важно, чтобы дети в процессе проектной деятельности всегда помнили: кто и для чего будет использовать в дальнейшем созданный ими продукт (практическая или социальная значимость проекта). </w:t>
      </w:r>
    </w:p>
    <w:p w:rsidR="005A16E5" w:rsidRDefault="005A16E5" w:rsidP="004F640E">
      <w:pPr>
        <w:pStyle w:val="NormalWeb"/>
        <w:spacing w:after="0" w:afterAutospacing="0"/>
        <w:ind w:firstLine="547"/>
      </w:pPr>
      <w:r>
        <w:t>Продуктами нашей проектной деятельности являются: рукописные книги («Красная книга Лужского района», поделки, выставки творческих работ, публикация детских работ в книгах, газетах)</w:t>
      </w:r>
    </w:p>
    <w:tbl>
      <w:tblPr>
        <w:tblW w:w="0" w:type="auto"/>
        <w:tblCellSpacing w:w="15" w:type="dxa"/>
        <w:tblInd w:w="-13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071"/>
        <w:gridCol w:w="2211"/>
        <w:gridCol w:w="6248"/>
      </w:tblGrid>
      <w:tr w:rsidR="005A16E5" w:rsidRPr="004F640E">
        <w:trPr>
          <w:tblCellSpacing w:w="15" w:type="dxa"/>
        </w:trPr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A16E5" w:rsidRPr="004F640E" w:rsidRDefault="005A16E5" w:rsidP="000E5FB3">
            <w:pPr>
              <w:spacing w:before="100" w:beforeAutospacing="1" w:after="100" w:afterAutospacing="1"/>
              <w:ind w:left="115" w:right="115"/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A16E5" w:rsidRPr="004F640E" w:rsidRDefault="005A16E5" w:rsidP="000E5FB3">
            <w:pPr>
              <w:spacing w:before="100" w:beforeAutospacing="1" w:after="100" w:afterAutospacing="1"/>
            </w:pPr>
            <w:r w:rsidRPr="004F640E">
              <w:t>Сутки и неделя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A16E5" w:rsidRPr="004F640E" w:rsidRDefault="005A16E5" w:rsidP="000E5FB3">
            <w:pPr>
              <w:spacing w:before="100" w:beforeAutospacing="1" w:after="100" w:afterAutospacing="1"/>
            </w:pPr>
            <w:r w:rsidRPr="004F640E">
              <w:rPr>
                <w:u w:val="single"/>
              </w:rPr>
              <w:t>Проектное задание</w:t>
            </w:r>
            <w:r w:rsidRPr="004F640E">
              <w:t>: составить фоторассказ о своей жизни за неделю</w:t>
            </w:r>
          </w:p>
        </w:tc>
      </w:tr>
      <w:tr w:rsidR="005A16E5" w:rsidRPr="004F640E">
        <w:trPr>
          <w:tblCellSpacing w:w="15" w:type="dxa"/>
        </w:trPr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A16E5" w:rsidRPr="004F640E" w:rsidRDefault="005A16E5" w:rsidP="000E5FB3"/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A16E5" w:rsidRPr="004F640E" w:rsidRDefault="005A16E5" w:rsidP="000E5FB3">
            <w:pPr>
              <w:spacing w:before="100" w:beforeAutospacing="1" w:after="100" w:afterAutospacing="1"/>
            </w:pPr>
            <w:r w:rsidRPr="004F640E">
              <w:t>Экологический календарь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A16E5" w:rsidRPr="004F640E" w:rsidRDefault="005A16E5" w:rsidP="000E5FB3">
            <w:pPr>
              <w:spacing w:before="100" w:beforeAutospacing="1" w:after="100" w:afterAutospacing="1"/>
            </w:pPr>
            <w:r w:rsidRPr="004F640E">
              <w:rPr>
                <w:u w:val="single"/>
              </w:rPr>
              <w:t>Проектное задание</w:t>
            </w:r>
            <w:r w:rsidRPr="004F640E">
              <w:t>: составить фоторассказ об одном из экологических дней, отмеченных в школе</w:t>
            </w:r>
          </w:p>
        </w:tc>
      </w:tr>
      <w:tr w:rsidR="005A16E5" w:rsidRPr="004F640E">
        <w:trPr>
          <w:tblCellSpacing w:w="15" w:type="dxa"/>
        </w:trPr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A16E5" w:rsidRPr="004F640E" w:rsidRDefault="005A16E5" w:rsidP="000E5FB3"/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A16E5" w:rsidRPr="004F640E" w:rsidRDefault="005A16E5" w:rsidP="000E5FB3">
            <w:pPr>
              <w:spacing w:before="100" w:beforeAutospacing="1" w:after="100" w:afterAutospacing="1"/>
            </w:pPr>
            <w:r w:rsidRPr="004F640E">
              <w:t>Охрана природы зимой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A16E5" w:rsidRPr="004F640E" w:rsidRDefault="005A16E5" w:rsidP="00D714A4">
            <w:pPr>
              <w:spacing w:before="100" w:beforeAutospacing="1" w:after="100" w:afterAutospacing="1"/>
            </w:pPr>
            <w:r w:rsidRPr="004F640E">
              <w:rPr>
                <w:u w:val="single"/>
              </w:rPr>
              <w:t>Проектное задание</w:t>
            </w:r>
            <w:r w:rsidRPr="004F640E">
              <w:t>: (выполняется с участием взрослых): составить фоторассказ о зимней прогулке</w:t>
            </w:r>
          </w:p>
        </w:tc>
      </w:tr>
    </w:tbl>
    <w:p w:rsidR="005A16E5" w:rsidRPr="004F640E" w:rsidRDefault="005A16E5" w:rsidP="004F640E">
      <w:pPr>
        <w:spacing w:before="100" w:beforeAutospacing="1"/>
      </w:pPr>
      <w:r>
        <w:t>П</w:t>
      </w:r>
      <w:r w:rsidRPr="004F640E">
        <w:t xml:space="preserve">ри работе над проектом </w:t>
      </w:r>
      <w:r w:rsidRPr="004F640E">
        <w:rPr>
          <w:b/>
          <w:bCs/>
        </w:rPr>
        <w:t>«Разведка осенних примет»</w:t>
      </w:r>
      <w:r w:rsidRPr="004F640E">
        <w:t xml:space="preserve"> (2 класс, тема: </w:t>
      </w:r>
      <w:r w:rsidRPr="004F640E">
        <w:rPr>
          <w:i/>
          <w:iCs/>
        </w:rPr>
        <w:t>«Как разные животные готовятся к зиме»</w:t>
      </w:r>
      <w:r>
        <w:t>), задача</w:t>
      </w:r>
      <w:r w:rsidRPr="004F640E">
        <w:t xml:space="preserve"> которого </w:t>
      </w:r>
      <w:r>
        <w:t>-</w:t>
      </w:r>
      <w:r w:rsidRPr="004F640E">
        <w:t xml:space="preserve"> расширить представления детей о признаках осени и измен</w:t>
      </w:r>
      <w:r>
        <w:t>ениях в живой и неживой природе- дети получили письмо от з</w:t>
      </w:r>
      <w:r w:rsidRPr="004F640E">
        <w:t>айцев.</w:t>
      </w:r>
    </w:p>
    <w:p w:rsidR="005A16E5" w:rsidRPr="004F640E" w:rsidRDefault="005A16E5" w:rsidP="004F640E">
      <w:pPr>
        <w:spacing w:before="100" w:beforeAutospacing="1"/>
      </w:pPr>
      <w:r w:rsidRPr="004F640E">
        <w:rPr>
          <w:i/>
          <w:iCs/>
        </w:rPr>
        <w:t xml:space="preserve"> «Здравствуйте дорогие ребята!</w:t>
      </w:r>
    </w:p>
    <w:p w:rsidR="005A16E5" w:rsidRPr="004F640E" w:rsidRDefault="005A16E5" w:rsidP="00D714A4">
      <w:r w:rsidRPr="004F640E">
        <w:rPr>
          <w:i/>
          <w:iCs/>
        </w:rPr>
        <w:t>На Заячьей поляне вчера состоялось собрание зайцев. Мы хотели принять решение: пора ли нам менять серые шубки на белые? Получилось так, что одна половина поляны считает, что пора, а другие зайцы говорят, что рано. Одни кричат, что осень уже наступила, а другие думают, что осень только собирается в наши края.</w:t>
      </w:r>
    </w:p>
    <w:p w:rsidR="005A16E5" w:rsidRPr="004F640E" w:rsidRDefault="005A16E5" w:rsidP="00D714A4">
      <w:r w:rsidRPr="004F640E">
        <w:rPr>
          <w:i/>
          <w:iCs/>
        </w:rPr>
        <w:t>Мы не знаем, что делать.</w:t>
      </w:r>
    </w:p>
    <w:p w:rsidR="005A16E5" w:rsidRPr="004F640E" w:rsidRDefault="005A16E5" w:rsidP="00D714A4">
      <w:r w:rsidRPr="004F640E">
        <w:rPr>
          <w:i/>
          <w:iCs/>
        </w:rPr>
        <w:t>Подскажите нам, пожалуйста!</w:t>
      </w:r>
    </w:p>
    <w:p w:rsidR="005A16E5" w:rsidRPr="004F640E" w:rsidRDefault="005A16E5" w:rsidP="00D714A4">
      <w:r w:rsidRPr="004F640E">
        <w:rPr>
          <w:i/>
          <w:iCs/>
        </w:rPr>
        <w:t>Зайцы»</w:t>
      </w:r>
    </w:p>
    <w:p w:rsidR="005A16E5" w:rsidRPr="004F640E" w:rsidRDefault="005A16E5" w:rsidP="00D714A4">
      <w:r w:rsidRPr="004F640E">
        <w:t>В связи с возникшей проблемой работа делится на 2 этапа:</w:t>
      </w:r>
    </w:p>
    <w:p w:rsidR="005A16E5" w:rsidRPr="004F640E" w:rsidRDefault="005A16E5" w:rsidP="004F640E">
      <w:pPr>
        <w:spacing w:before="100" w:beforeAutospacing="1"/>
        <w:ind w:firstLine="706"/>
      </w:pPr>
      <w:r w:rsidRPr="004F640E">
        <w:t xml:space="preserve">I этап работы – </w:t>
      </w:r>
      <w:r w:rsidRPr="004F640E">
        <w:rPr>
          <w:b/>
          <w:bCs/>
        </w:rPr>
        <w:t xml:space="preserve">«Копилка народной мудрости» </w:t>
      </w:r>
      <w:r w:rsidRPr="004F640E">
        <w:t>(сбор информации о приметах осени, пословиц, поговорок и стихов).</w:t>
      </w:r>
    </w:p>
    <w:p w:rsidR="005A16E5" w:rsidRDefault="005A16E5" w:rsidP="004F640E">
      <w:pPr>
        <w:spacing w:before="100" w:beforeAutospacing="1"/>
        <w:ind w:firstLine="706"/>
      </w:pPr>
      <w:r w:rsidRPr="004F640E">
        <w:t xml:space="preserve">II этап работы – </w:t>
      </w:r>
      <w:r w:rsidRPr="004F640E">
        <w:rPr>
          <w:b/>
          <w:bCs/>
        </w:rPr>
        <w:t xml:space="preserve">«Разведка местности» </w:t>
      </w:r>
      <w:r w:rsidRPr="004F640E">
        <w:t xml:space="preserve">(изменения в живой и неживой природе). </w:t>
      </w:r>
    </w:p>
    <w:p w:rsidR="005A16E5" w:rsidRPr="004F640E" w:rsidRDefault="005A16E5" w:rsidP="004F640E">
      <w:pPr>
        <w:spacing w:before="100" w:beforeAutospacing="1"/>
        <w:ind w:firstLine="706"/>
      </w:pPr>
    </w:p>
    <w:p w:rsidR="005A16E5" w:rsidRPr="004F640E" w:rsidRDefault="005A16E5" w:rsidP="004F640E">
      <w:pPr>
        <w:spacing w:before="100" w:beforeAutospacing="1"/>
        <w:ind w:firstLine="706"/>
      </w:pPr>
      <w:r w:rsidRPr="004F640E">
        <w:t xml:space="preserve">При изучении темы </w:t>
      </w:r>
      <w:r w:rsidRPr="004F640E">
        <w:rPr>
          <w:b/>
          <w:bCs/>
        </w:rPr>
        <w:t>«Весеннее пробуждение растений»</w:t>
      </w:r>
      <w:r w:rsidRPr="004F640E">
        <w:t xml:space="preserve"> (2 класс) дети с большим энтузиазмом выполняли исследовательскую работу «Цветы для мамы», цель которой – вырастить самостоятельно в подарок цветы к Международному женскому дню, предварительно выявив условия, необходимые для цветения. </w:t>
      </w:r>
    </w:p>
    <w:p w:rsidR="005A16E5" w:rsidRPr="004F640E" w:rsidRDefault="005A16E5" w:rsidP="004F640E">
      <w:pPr>
        <w:spacing w:before="100" w:beforeAutospacing="1"/>
        <w:ind w:firstLine="706"/>
      </w:pPr>
      <w:r w:rsidRPr="004F640E">
        <w:t xml:space="preserve">На подготовительном этапе необходимо было сформировать интерес к данной </w:t>
      </w:r>
      <w:r>
        <w:t>теме. Посетив цветочный магазин</w:t>
      </w:r>
      <w:r w:rsidRPr="004F640E">
        <w:t xml:space="preserve"> и опираясь на свой небогатый жизненный опыт, ребята приходят к заключению, что можно создать условия для выгонки луковичных в ко</w:t>
      </w:r>
      <w:r>
        <w:t>мнатных условиях, то есть, выдвига</w:t>
      </w:r>
      <w:r w:rsidRPr="004F640E">
        <w:t>ют гипотезу будущего исследования. Затем они определяют для себя план действий (ставят задачи), где, кроме приобретения луковиц, цветочных горшков и земляных смесей, выделяется время для изучения литературных источников.</w:t>
      </w:r>
    </w:p>
    <w:p w:rsidR="005A16E5" w:rsidRPr="004F640E" w:rsidRDefault="005A16E5" w:rsidP="004F640E">
      <w:pPr>
        <w:spacing w:before="100" w:beforeAutospacing="1"/>
      </w:pPr>
      <w:r w:rsidRPr="004F640E">
        <w:t xml:space="preserve">Засев за книги, школьники детально изучают объект исследования, выбирают луковицы таких растений, для которых они смогут создать необходимые температурные условия и условия освещения, решают, каким образом будут определять потребность растений в поливе, как часто </w:t>
      </w:r>
      <w:r>
        <w:t xml:space="preserve">будут </w:t>
      </w:r>
      <w:r w:rsidRPr="004F640E">
        <w:t>обмерять листья и делать записи в дневниках наблюдений. Вся эта методика исследования описывается в детских работах. Дети собирали материал и изучали его по подтемам</w:t>
      </w:r>
      <w:r>
        <w:t>.</w:t>
      </w:r>
    </w:p>
    <w:p w:rsidR="005A16E5" w:rsidRPr="004F640E" w:rsidRDefault="005A16E5" w:rsidP="004F640E">
      <w:pPr>
        <w:numPr>
          <w:ilvl w:val="0"/>
          <w:numId w:val="16"/>
        </w:numPr>
        <w:spacing w:before="100" w:beforeAutospacing="1"/>
      </w:pPr>
      <w:r w:rsidRPr="004F640E">
        <w:t>Из истории тюльпанов. (Выяснить историю тюльпанов)</w:t>
      </w:r>
    </w:p>
    <w:p w:rsidR="005A16E5" w:rsidRPr="004F640E" w:rsidRDefault="005A16E5" w:rsidP="004F640E">
      <w:pPr>
        <w:numPr>
          <w:ilvl w:val="0"/>
          <w:numId w:val="16"/>
        </w:numPr>
        <w:spacing w:before="100" w:beforeAutospacing="1"/>
      </w:pPr>
      <w:r w:rsidRPr="004F640E">
        <w:t xml:space="preserve">Желтый, черный, голубой – выбирай тюльпан любой (узнать строение, виды, классификацию. Выбор сортов для посадки). </w:t>
      </w:r>
    </w:p>
    <w:p w:rsidR="005A16E5" w:rsidRPr="004F640E" w:rsidRDefault="005A16E5" w:rsidP="004F640E">
      <w:pPr>
        <w:numPr>
          <w:ilvl w:val="0"/>
          <w:numId w:val="16"/>
        </w:numPr>
        <w:spacing w:before="101" w:after="101"/>
      </w:pPr>
      <w:r w:rsidRPr="004F640E">
        <w:t>Выгонка тюльпанов. (Опыт выращивания к определённому сроку, особенности выращивания в зимних условиях.)</w:t>
      </w:r>
    </w:p>
    <w:p w:rsidR="005A16E5" w:rsidRPr="004F640E" w:rsidRDefault="005A16E5" w:rsidP="004F640E">
      <w:pPr>
        <w:numPr>
          <w:ilvl w:val="0"/>
          <w:numId w:val="16"/>
        </w:numPr>
        <w:spacing w:before="100" w:beforeAutospacing="1"/>
      </w:pPr>
      <w:r w:rsidRPr="004F640E">
        <w:t>По станицам Красной книги. (Узнать, занесен ли тюльпан в Красную книгу? Проблема охраны природы.)</w:t>
      </w:r>
    </w:p>
    <w:p w:rsidR="005A16E5" w:rsidRPr="004F640E" w:rsidRDefault="005A16E5" w:rsidP="004F640E">
      <w:pPr>
        <w:numPr>
          <w:ilvl w:val="0"/>
          <w:numId w:val="16"/>
        </w:numPr>
        <w:spacing w:before="101" w:after="101"/>
      </w:pPr>
      <w:r w:rsidRPr="004F640E">
        <w:t>Литературная страница. (Найти легенды, стихи, сказки, пословицы и поговорки, самим сочинить сказку, стихотворение.)</w:t>
      </w:r>
    </w:p>
    <w:p w:rsidR="005A16E5" w:rsidRDefault="005A16E5" w:rsidP="004F640E">
      <w:pPr>
        <w:numPr>
          <w:ilvl w:val="0"/>
          <w:numId w:val="16"/>
        </w:numPr>
        <w:spacing w:before="101" w:after="101"/>
      </w:pPr>
      <w:r w:rsidRPr="004F640E">
        <w:t xml:space="preserve">Цветочный этикет. (Выяснить, как правильно дарить цветы). </w:t>
      </w:r>
    </w:p>
    <w:p w:rsidR="005A16E5" w:rsidRPr="004F640E" w:rsidRDefault="005A16E5" w:rsidP="002D790A">
      <w:pPr>
        <w:spacing w:before="101" w:after="101"/>
        <w:ind w:left="360"/>
      </w:pPr>
    </w:p>
    <w:p w:rsidR="005A16E5" w:rsidRDefault="005A16E5" w:rsidP="00B8514C">
      <w:pPr>
        <w:pStyle w:val="c0"/>
        <w:shd w:val="clear" w:color="auto" w:fill="FFFFFF"/>
        <w:spacing w:before="0" w:after="0"/>
        <w:rPr>
          <w:rStyle w:val="c5"/>
          <w:color w:val="444444"/>
        </w:rPr>
      </w:pPr>
      <w:r>
        <w:rPr>
          <w:rStyle w:val="c5"/>
          <w:color w:val="444444"/>
        </w:rPr>
        <w:t>Предлагаю вашему вниманию</w:t>
      </w:r>
      <w:r w:rsidRPr="000D7030">
        <w:rPr>
          <w:rStyle w:val="c5"/>
          <w:color w:val="444444"/>
        </w:rPr>
        <w:t xml:space="preserve"> несколько методик, диагностирующих и развивающих экологическую культуру детей младшего школьного возраста.</w:t>
      </w:r>
    </w:p>
    <w:p w:rsidR="005A16E5" w:rsidRPr="000D7030" w:rsidRDefault="005A16E5" w:rsidP="00B8514C">
      <w:pPr>
        <w:pStyle w:val="c0"/>
        <w:shd w:val="clear" w:color="auto" w:fill="FFFFFF"/>
        <w:spacing w:before="0" w:after="0"/>
        <w:rPr>
          <w:color w:val="444444"/>
        </w:rPr>
      </w:pPr>
    </w:p>
    <w:p w:rsidR="005A16E5" w:rsidRPr="00B8514C" w:rsidRDefault="005A16E5" w:rsidP="00B8514C">
      <w:pPr>
        <w:pStyle w:val="c2"/>
        <w:shd w:val="clear" w:color="auto" w:fill="FFFFFF"/>
        <w:spacing w:before="0" w:after="0"/>
        <w:jc w:val="center"/>
        <w:rPr>
          <w:color w:val="1F497D"/>
        </w:rPr>
      </w:pPr>
      <w:r w:rsidRPr="00B8514C">
        <w:rPr>
          <w:rStyle w:val="c5"/>
          <w:color w:val="1F497D"/>
        </w:rPr>
        <w:t>«Экологический светофор»</w:t>
      </w:r>
    </w:p>
    <w:p w:rsidR="005A16E5" w:rsidRDefault="005A16E5" w:rsidP="00715605">
      <w:pPr>
        <w:pStyle w:val="c0"/>
        <w:shd w:val="clear" w:color="auto" w:fill="FFFFFF"/>
        <w:spacing w:before="0" w:after="0"/>
        <w:jc w:val="center"/>
        <w:rPr>
          <w:rStyle w:val="c5"/>
          <w:color w:val="444444"/>
        </w:rPr>
      </w:pPr>
      <w:r w:rsidRPr="000D7030">
        <w:rPr>
          <w:rStyle w:val="c5"/>
          <w:color w:val="444444"/>
        </w:rPr>
        <w:t>С помощью этой методики можно</w:t>
      </w:r>
    </w:p>
    <w:p w:rsidR="005A16E5" w:rsidRDefault="005A16E5" w:rsidP="00B8514C">
      <w:pPr>
        <w:pStyle w:val="c0"/>
        <w:shd w:val="clear" w:color="auto" w:fill="FFFFFF"/>
        <w:spacing w:before="0" w:after="0"/>
        <w:rPr>
          <w:rStyle w:val="c5"/>
          <w:color w:val="444444"/>
        </w:rPr>
      </w:pPr>
      <w:r w:rsidRPr="000D7030">
        <w:rPr>
          <w:rStyle w:val="c5"/>
          <w:color w:val="444444"/>
        </w:rPr>
        <w:t>:</w:t>
      </w:r>
    </w:p>
    <w:p w:rsidR="005A16E5" w:rsidRDefault="005A16E5" w:rsidP="00B8514C">
      <w:pPr>
        <w:pStyle w:val="c0"/>
        <w:numPr>
          <w:ilvl w:val="0"/>
          <w:numId w:val="23"/>
        </w:numPr>
        <w:shd w:val="clear" w:color="auto" w:fill="FFFFFF"/>
        <w:spacing w:before="0" w:after="0"/>
        <w:rPr>
          <w:rStyle w:val="c5"/>
          <w:color w:val="444444"/>
        </w:rPr>
      </w:pPr>
      <w:r w:rsidRPr="000D7030">
        <w:rPr>
          <w:rStyle w:val="c5"/>
          <w:color w:val="444444"/>
        </w:rPr>
        <w:t>развивать представление детей о рациональном взаимодействии человека с природой – допустимых и недопустимых действиях на природе, природоохранной деятельности; умение оценивать результаты взаимодействия людей с природой (взаимодействие приносит вред природе, безобидно, полезно);</w:t>
      </w:r>
    </w:p>
    <w:p w:rsidR="005A16E5" w:rsidRDefault="005A16E5" w:rsidP="00B8514C">
      <w:pPr>
        <w:pStyle w:val="c0"/>
        <w:numPr>
          <w:ilvl w:val="0"/>
          <w:numId w:val="23"/>
        </w:numPr>
        <w:shd w:val="clear" w:color="auto" w:fill="FFFFFF"/>
        <w:spacing w:before="0" w:after="0"/>
        <w:rPr>
          <w:rStyle w:val="c5"/>
          <w:color w:val="444444"/>
        </w:rPr>
      </w:pPr>
      <w:r w:rsidRPr="000D7030">
        <w:rPr>
          <w:rStyle w:val="c5"/>
          <w:color w:val="444444"/>
        </w:rPr>
        <w:t>расширить опыт ребенка в экологически ориентированной деятельности.</w:t>
      </w:r>
    </w:p>
    <w:p w:rsidR="005A16E5" w:rsidRDefault="005A16E5" w:rsidP="00715605">
      <w:pPr>
        <w:pStyle w:val="c0"/>
        <w:shd w:val="clear" w:color="auto" w:fill="FFFFFF"/>
        <w:spacing w:before="0" w:after="0"/>
        <w:ind w:left="360"/>
        <w:rPr>
          <w:rStyle w:val="c5"/>
          <w:color w:val="444444"/>
        </w:rPr>
      </w:pPr>
    </w:p>
    <w:p w:rsidR="005A16E5" w:rsidRDefault="005A16E5" w:rsidP="00B8514C">
      <w:pPr>
        <w:pStyle w:val="c0"/>
        <w:shd w:val="clear" w:color="auto" w:fill="FFFFFF"/>
        <w:spacing w:before="0" w:after="0"/>
        <w:rPr>
          <w:rStyle w:val="c5"/>
          <w:color w:val="444444"/>
        </w:rPr>
      </w:pPr>
      <w:r w:rsidRPr="000D7030">
        <w:rPr>
          <w:rStyle w:val="c5"/>
          <w:color w:val="444444"/>
        </w:rPr>
        <w:t xml:space="preserve"> Оборудование:</w:t>
      </w:r>
    </w:p>
    <w:p w:rsidR="005A16E5" w:rsidRPr="000D7030" w:rsidRDefault="005A16E5" w:rsidP="00B8514C">
      <w:pPr>
        <w:pStyle w:val="c0"/>
        <w:numPr>
          <w:ilvl w:val="0"/>
          <w:numId w:val="24"/>
        </w:numPr>
        <w:shd w:val="clear" w:color="auto" w:fill="FFFFFF"/>
        <w:spacing w:before="0" w:after="0"/>
        <w:rPr>
          <w:color w:val="444444"/>
        </w:rPr>
      </w:pPr>
      <w:r w:rsidRPr="000D7030">
        <w:rPr>
          <w:rStyle w:val="c5"/>
          <w:color w:val="444444"/>
        </w:rPr>
        <w:t>набор из цветных кружков (красного, жёлтого, зелёного) для каждого</w:t>
      </w:r>
    </w:p>
    <w:p w:rsidR="005A16E5" w:rsidRDefault="005A16E5" w:rsidP="00B8514C">
      <w:pPr>
        <w:pStyle w:val="c1"/>
        <w:shd w:val="clear" w:color="auto" w:fill="FFFFFF"/>
        <w:spacing w:before="0" w:after="0"/>
        <w:ind w:left="720"/>
        <w:rPr>
          <w:rStyle w:val="c5"/>
          <w:color w:val="444444"/>
        </w:rPr>
      </w:pPr>
      <w:r w:rsidRPr="000D7030">
        <w:rPr>
          <w:rStyle w:val="c5"/>
          <w:color w:val="444444"/>
        </w:rPr>
        <w:t xml:space="preserve">ученика; </w:t>
      </w:r>
    </w:p>
    <w:p w:rsidR="005A16E5" w:rsidRPr="000D7030" w:rsidRDefault="005A16E5" w:rsidP="00B8514C">
      <w:pPr>
        <w:pStyle w:val="c1"/>
        <w:numPr>
          <w:ilvl w:val="0"/>
          <w:numId w:val="24"/>
        </w:numPr>
        <w:shd w:val="clear" w:color="auto" w:fill="FFFFFF"/>
        <w:spacing w:before="0" w:after="0"/>
        <w:rPr>
          <w:color w:val="444444"/>
        </w:rPr>
      </w:pPr>
      <w:r w:rsidRPr="000D7030">
        <w:rPr>
          <w:rStyle w:val="c5"/>
          <w:color w:val="444444"/>
        </w:rPr>
        <w:t xml:space="preserve">набор карточек с изображением и описанием деятельности, поступков человека в природе. </w:t>
      </w:r>
    </w:p>
    <w:p w:rsidR="005A16E5" w:rsidRDefault="005A16E5" w:rsidP="00B8514C">
      <w:pPr>
        <w:pStyle w:val="c0"/>
        <w:shd w:val="clear" w:color="auto" w:fill="FFFFFF"/>
        <w:spacing w:before="0" w:after="0"/>
        <w:rPr>
          <w:rStyle w:val="c5"/>
          <w:color w:val="444444"/>
        </w:rPr>
      </w:pPr>
      <w:r w:rsidRPr="000D7030">
        <w:rPr>
          <w:rStyle w:val="c5"/>
          <w:color w:val="444444"/>
        </w:rPr>
        <w:t>Методика</w:t>
      </w:r>
      <w:r>
        <w:rPr>
          <w:rStyle w:val="c5"/>
          <w:color w:val="444444"/>
        </w:rPr>
        <w:t>:</w:t>
      </w:r>
    </w:p>
    <w:p w:rsidR="005A16E5" w:rsidRDefault="005A16E5" w:rsidP="00B8514C">
      <w:pPr>
        <w:pStyle w:val="c0"/>
        <w:shd w:val="clear" w:color="auto" w:fill="FFFFFF"/>
        <w:spacing w:before="0" w:after="0"/>
        <w:rPr>
          <w:rStyle w:val="c5"/>
          <w:color w:val="444444"/>
        </w:rPr>
      </w:pPr>
      <w:r w:rsidRPr="000D7030">
        <w:rPr>
          <w:rStyle w:val="c5"/>
          <w:color w:val="444444"/>
        </w:rPr>
        <w:t xml:space="preserve"> в форме игры, которую можно провести в классе, актовом зале и т. д. В ходе игры все участники получают по три кружка: красный, жёлтый, зелёный.</w:t>
      </w:r>
    </w:p>
    <w:p w:rsidR="005A16E5" w:rsidRDefault="005A16E5" w:rsidP="00B8514C">
      <w:pPr>
        <w:pStyle w:val="c0"/>
        <w:shd w:val="clear" w:color="auto" w:fill="FFFFFF"/>
        <w:spacing w:before="0" w:after="0"/>
        <w:rPr>
          <w:rStyle w:val="c5"/>
          <w:color w:val="444444"/>
        </w:rPr>
      </w:pPr>
      <w:r w:rsidRPr="000D7030">
        <w:rPr>
          <w:rStyle w:val="c5"/>
          <w:color w:val="444444"/>
        </w:rPr>
        <w:t xml:space="preserve"> Ведущий поясняет, что каждый цвет имеет своё значение. </w:t>
      </w:r>
    </w:p>
    <w:p w:rsidR="005A16E5" w:rsidRPr="000D7030" w:rsidRDefault="005A16E5" w:rsidP="00B8514C">
      <w:pPr>
        <w:pStyle w:val="c0"/>
        <w:shd w:val="clear" w:color="auto" w:fill="FFFFFF"/>
        <w:spacing w:before="0" w:after="0"/>
        <w:rPr>
          <w:color w:val="444444"/>
        </w:rPr>
      </w:pPr>
      <w:r w:rsidRPr="000D7030">
        <w:rPr>
          <w:rStyle w:val="c5"/>
          <w:color w:val="444444"/>
        </w:rPr>
        <w:t>На видном месте вывешивается таблица, напоминающая о значении цветов – сигналов экологического светофора.</w:t>
      </w:r>
    </w:p>
    <w:p w:rsidR="005A16E5" w:rsidRPr="000D7030" w:rsidRDefault="005A16E5" w:rsidP="00B8514C">
      <w:pPr>
        <w:pStyle w:val="c1"/>
        <w:shd w:val="clear" w:color="auto" w:fill="FFFFFF"/>
        <w:spacing w:before="0" w:after="0"/>
        <w:rPr>
          <w:color w:val="444444"/>
        </w:rPr>
      </w:pPr>
      <w:r w:rsidRPr="000D7030">
        <w:rPr>
          <w:rStyle w:val="c5"/>
          <w:color w:val="444444"/>
        </w:rPr>
        <w:t>- Красный – красный свет – природе вред!</w:t>
      </w:r>
    </w:p>
    <w:p w:rsidR="005A16E5" w:rsidRPr="000D7030" w:rsidRDefault="005A16E5" w:rsidP="00B8514C">
      <w:pPr>
        <w:pStyle w:val="c1"/>
        <w:shd w:val="clear" w:color="auto" w:fill="FFFFFF"/>
        <w:spacing w:before="0" w:after="0"/>
        <w:rPr>
          <w:color w:val="444444"/>
        </w:rPr>
      </w:pPr>
      <w:r w:rsidRPr="000D7030">
        <w:rPr>
          <w:rStyle w:val="c5"/>
          <w:color w:val="444444"/>
        </w:rPr>
        <w:t>- Жёлтый – осторожно!</w:t>
      </w:r>
    </w:p>
    <w:p w:rsidR="005A16E5" w:rsidRPr="000D7030" w:rsidRDefault="005A16E5" w:rsidP="00B8514C">
      <w:pPr>
        <w:pStyle w:val="c1"/>
        <w:shd w:val="clear" w:color="auto" w:fill="FFFFFF"/>
        <w:spacing w:before="0" w:after="0"/>
        <w:rPr>
          <w:color w:val="444444"/>
        </w:rPr>
      </w:pPr>
      <w:r w:rsidRPr="000D7030">
        <w:rPr>
          <w:rStyle w:val="c5"/>
          <w:color w:val="444444"/>
        </w:rPr>
        <w:t>- Зелёный – свет зелёный – так красиво! – лес сказал тебе спасибо!</w:t>
      </w:r>
    </w:p>
    <w:p w:rsidR="005A16E5" w:rsidRDefault="005A16E5" w:rsidP="00B8514C">
      <w:pPr>
        <w:pStyle w:val="c0"/>
        <w:shd w:val="clear" w:color="auto" w:fill="FFFFFF"/>
        <w:spacing w:before="0" w:after="0"/>
        <w:rPr>
          <w:rStyle w:val="c5"/>
          <w:color w:val="444444"/>
        </w:rPr>
      </w:pPr>
      <w:r w:rsidRPr="000D7030">
        <w:rPr>
          <w:rStyle w:val="c5"/>
          <w:color w:val="444444"/>
        </w:rPr>
        <w:t>Ведущий зачитывает описание поступка человека на природе, демонстрирует детям соответствующий рисунок.</w:t>
      </w:r>
    </w:p>
    <w:p w:rsidR="005A16E5" w:rsidRDefault="005A16E5" w:rsidP="00B8514C">
      <w:pPr>
        <w:pStyle w:val="c0"/>
        <w:shd w:val="clear" w:color="auto" w:fill="FFFFFF"/>
        <w:spacing w:before="0" w:after="0"/>
        <w:rPr>
          <w:rStyle w:val="c5"/>
          <w:color w:val="444444"/>
        </w:rPr>
      </w:pPr>
      <w:r w:rsidRPr="000D7030">
        <w:rPr>
          <w:rStyle w:val="c5"/>
          <w:color w:val="444444"/>
        </w:rPr>
        <w:t xml:space="preserve"> Участники игры должны оценить тот или иной поступок, подняв по сигналу ведущего один из имеющихся кружков, – включить тот или иной сигнал экологического светофора.</w:t>
      </w:r>
    </w:p>
    <w:p w:rsidR="005A16E5" w:rsidRPr="000D7030" w:rsidRDefault="005A16E5" w:rsidP="00B8514C">
      <w:pPr>
        <w:pStyle w:val="c0"/>
        <w:shd w:val="clear" w:color="auto" w:fill="FFFFFF"/>
        <w:spacing w:before="0" w:after="0"/>
        <w:rPr>
          <w:color w:val="444444"/>
        </w:rPr>
      </w:pPr>
    </w:p>
    <w:p w:rsidR="005A16E5" w:rsidRPr="00B8514C" w:rsidRDefault="005A16E5" w:rsidP="00B8514C">
      <w:pPr>
        <w:pStyle w:val="c2"/>
        <w:shd w:val="clear" w:color="auto" w:fill="FFFFFF"/>
        <w:spacing w:before="0" w:after="0"/>
        <w:jc w:val="center"/>
        <w:rPr>
          <w:color w:val="1F497D"/>
        </w:rPr>
      </w:pPr>
      <w:r w:rsidRPr="00B8514C">
        <w:rPr>
          <w:rStyle w:val="c5"/>
          <w:color w:val="1F497D"/>
        </w:rPr>
        <w:t>«Письмо зелёному другу»</w:t>
      </w:r>
    </w:p>
    <w:p w:rsidR="005A16E5" w:rsidRDefault="005A16E5" w:rsidP="00B8514C">
      <w:pPr>
        <w:pStyle w:val="c1"/>
        <w:shd w:val="clear" w:color="auto" w:fill="FFFFFF"/>
        <w:spacing w:before="0" w:after="0"/>
        <w:rPr>
          <w:rStyle w:val="c5"/>
          <w:color w:val="444444"/>
        </w:rPr>
      </w:pPr>
      <w:r w:rsidRPr="000D7030">
        <w:rPr>
          <w:rStyle w:val="c5"/>
          <w:color w:val="444444"/>
        </w:rPr>
        <w:t xml:space="preserve">Методика помогает не только определить готовность учащихся начальных классов помогать природе и заботиться о ней, но и развивает у них чувство сострадания, сопереживания представителям животного и растительного мира. </w:t>
      </w:r>
    </w:p>
    <w:p w:rsidR="005A16E5" w:rsidRPr="000D7030" w:rsidRDefault="005A16E5" w:rsidP="00B8514C">
      <w:pPr>
        <w:pStyle w:val="c1"/>
        <w:shd w:val="clear" w:color="auto" w:fill="FFFFFF"/>
        <w:spacing w:before="0" w:after="0"/>
        <w:rPr>
          <w:color w:val="444444"/>
        </w:rPr>
      </w:pPr>
      <w:r w:rsidRPr="000D7030">
        <w:rPr>
          <w:rStyle w:val="c5"/>
          <w:color w:val="444444"/>
        </w:rPr>
        <w:t>Ребёнок вводится в следующую ситуацию:</w:t>
      </w:r>
    </w:p>
    <w:p w:rsidR="005A16E5" w:rsidRPr="00B8514C" w:rsidRDefault="005A16E5" w:rsidP="00B8514C">
      <w:pPr>
        <w:pStyle w:val="c1"/>
        <w:shd w:val="clear" w:color="auto" w:fill="FFFFFF"/>
        <w:spacing w:before="0" w:after="0"/>
        <w:rPr>
          <w:i/>
          <w:iCs/>
          <w:color w:val="444444"/>
        </w:rPr>
      </w:pPr>
      <w:r w:rsidRPr="00B8514C">
        <w:rPr>
          <w:rStyle w:val="c5"/>
          <w:i/>
          <w:iCs/>
          <w:color w:val="444444"/>
        </w:rPr>
        <w:t>- «Представь, что где-то в глубине леса растёт небольшое деревце. Иногда его поливает дождик, иногда покачивает ветер. Бывает, что на деревце прилетает стайка птиц – поют, суетятся, дерутся… и улетают. Это деревце сказало по секрету, что ему очень хочется иметь друга – человека, лучше школьника, чем взрослого. И что сначала ему хочется получить от него письмо…»</w:t>
      </w:r>
    </w:p>
    <w:p w:rsidR="005A16E5" w:rsidRPr="000D7030" w:rsidRDefault="005A16E5" w:rsidP="00B8514C">
      <w:pPr>
        <w:pStyle w:val="c0"/>
        <w:shd w:val="clear" w:color="auto" w:fill="FFFFFF"/>
        <w:spacing w:before="0" w:after="0"/>
        <w:rPr>
          <w:color w:val="444444"/>
        </w:rPr>
      </w:pPr>
      <w:r w:rsidRPr="000D7030">
        <w:rPr>
          <w:rStyle w:val="c5"/>
          <w:color w:val="444444"/>
        </w:rPr>
        <w:t xml:space="preserve">Далее учитель предлагает детям: </w:t>
      </w:r>
    </w:p>
    <w:p w:rsidR="005A16E5" w:rsidRPr="00B8514C" w:rsidRDefault="005A16E5" w:rsidP="00B8514C">
      <w:pPr>
        <w:pStyle w:val="c0"/>
        <w:shd w:val="clear" w:color="auto" w:fill="FFFFFF"/>
        <w:spacing w:before="0" w:after="0"/>
        <w:rPr>
          <w:i/>
          <w:iCs/>
          <w:color w:val="444444"/>
        </w:rPr>
      </w:pPr>
      <w:r w:rsidRPr="000D7030">
        <w:rPr>
          <w:rStyle w:val="c5"/>
          <w:color w:val="444444"/>
        </w:rPr>
        <w:t xml:space="preserve">- </w:t>
      </w:r>
      <w:r w:rsidRPr="00B8514C">
        <w:rPr>
          <w:rStyle w:val="c5"/>
          <w:i/>
          <w:iCs/>
          <w:color w:val="444444"/>
        </w:rPr>
        <w:t>«Напишите деревцу. Может быть, кто-то из вас окажется именно тем другом, которого оно ждёт. Подумайте, о чём ему хотелось бы прочитать в вашем письме, на какие вопросы ответить, что вы могли бы предложить деревцу, чтобы оно с радостью согласилось дружить с вами».</w:t>
      </w:r>
    </w:p>
    <w:p w:rsidR="005A16E5" w:rsidRPr="000D7030" w:rsidRDefault="005A16E5" w:rsidP="00B8514C">
      <w:pPr>
        <w:pStyle w:val="c0"/>
        <w:shd w:val="clear" w:color="auto" w:fill="FFFFFF"/>
        <w:spacing w:before="0" w:after="0"/>
        <w:rPr>
          <w:color w:val="444444"/>
        </w:rPr>
      </w:pPr>
      <w:r w:rsidRPr="000D7030">
        <w:rPr>
          <w:rStyle w:val="c5"/>
          <w:color w:val="444444"/>
        </w:rPr>
        <w:t xml:space="preserve">Методика может быть проведена как небольшое сочинение, лучше – с игровыми элементами: письмо вкладывается в конверт, сопровождается рисунком, заполняется адрес и т.п. </w:t>
      </w:r>
    </w:p>
    <w:p w:rsidR="005A16E5" w:rsidRDefault="005A16E5" w:rsidP="00D547C4">
      <w:pPr>
        <w:pStyle w:val="10"/>
        <w:spacing w:before="0" w:beforeAutospacing="0" w:after="0" w:afterAutospacing="0" w:line="254" w:lineRule="atLeast"/>
        <w:ind w:left="20" w:right="40"/>
        <w:rPr>
          <w:rFonts w:ascii="Times New Roman" w:hAnsi="Times New Roman" w:cs="Times New Roman"/>
          <w:sz w:val="24"/>
          <w:szCs w:val="24"/>
        </w:rPr>
      </w:pPr>
    </w:p>
    <w:p w:rsidR="005A16E5" w:rsidRPr="00D547C4" w:rsidRDefault="005A16E5" w:rsidP="00D547C4">
      <w:pPr>
        <w:pStyle w:val="10"/>
        <w:spacing w:before="0" w:beforeAutospacing="0" w:after="0" w:afterAutospacing="0" w:line="254" w:lineRule="atLeast"/>
        <w:ind w:left="20"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Активизации учебного процесса способствуют э</w:t>
      </w:r>
      <w:r w:rsidRPr="00D547C4">
        <w:rPr>
          <w:rFonts w:ascii="Times New Roman" w:hAnsi="Times New Roman" w:cs="Times New Roman"/>
          <w:sz w:val="24"/>
          <w:szCs w:val="24"/>
        </w:rPr>
        <w:t>кологические игры,</w:t>
      </w:r>
      <w:r>
        <w:rPr>
          <w:rFonts w:ascii="Times New Roman" w:hAnsi="Times New Roman" w:cs="Times New Roman"/>
          <w:sz w:val="24"/>
          <w:szCs w:val="24"/>
        </w:rPr>
        <w:t xml:space="preserve"> они</w:t>
      </w:r>
      <w:r w:rsidRPr="00D547C4">
        <w:rPr>
          <w:rFonts w:ascii="Times New Roman" w:hAnsi="Times New Roman" w:cs="Times New Roman"/>
          <w:sz w:val="24"/>
          <w:szCs w:val="24"/>
        </w:rPr>
        <w:t xml:space="preserve"> развивают у детей наблюдательность, внимание, память, мышление.</w:t>
      </w:r>
    </w:p>
    <w:p w:rsidR="005A16E5" w:rsidRPr="00D547C4" w:rsidRDefault="005A16E5" w:rsidP="00D547C4">
      <w:pPr>
        <w:pStyle w:val="10"/>
        <w:spacing w:before="0" w:beforeAutospacing="0" w:after="0" w:afterAutospacing="0" w:line="254" w:lineRule="atLeast"/>
        <w:ind w:left="20" w:right="40"/>
        <w:rPr>
          <w:rFonts w:ascii="Times New Roman" w:hAnsi="Times New Roman" w:cs="Times New Roman"/>
          <w:sz w:val="24"/>
          <w:szCs w:val="24"/>
        </w:rPr>
      </w:pPr>
      <w:r w:rsidRPr="00D547C4">
        <w:rPr>
          <w:rFonts w:ascii="Times New Roman" w:hAnsi="Times New Roman" w:cs="Times New Roman"/>
          <w:sz w:val="24"/>
          <w:szCs w:val="24"/>
        </w:rPr>
        <w:t>Играя, ребенок всегда стремится вперед. Его подсознание, разум и фан</w:t>
      </w:r>
      <w:r w:rsidRPr="00D547C4">
        <w:rPr>
          <w:rFonts w:ascii="Times New Roman" w:hAnsi="Times New Roman" w:cs="Times New Roman"/>
          <w:sz w:val="24"/>
          <w:szCs w:val="24"/>
        </w:rPr>
        <w:softHyphen/>
        <w:t>тазия работают синхронно, постоянно участвуя в осмыслении и отражении окружающего мира. Различные головоломки, шарады, ребусы, игры — это путь к познанию ребенком самого себя, своих возможностей, способнос</w:t>
      </w:r>
      <w:r w:rsidRPr="00D547C4">
        <w:rPr>
          <w:rFonts w:ascii="Times New Roman" w:hAnsi="Times New Roman" w:cs="Times New Roman"/>
          <w:sz w:val="24"/>
          <w:szCs w:val="24"/>
        </w:rPr>
        <w:softHyphen/>
        <w:t>тей, своих идеалов.</w:t>
      </w:r>
    </w:p>
    <w:p w:rsidR="005A16E5" w:rsidRPr="00D547C4" w:rsidRDefault="005A16E5" w:rsidP="00D547C4">
      <w:pPr>
        <w:pStyle w:val="10"/>
        <w:spacing w:before="0" w:beforeAutospacing="0" w:after="0" w:afterAutospacing="0"/>
        <w:ind w:left="20" w:right="20"/>
        <w:rPr>
          <w:rFonts w:ascii="Times New Roman" w:hAnsi="Times New Roman" w:cs="Times New Roman"/>
          <w:sz w:val="24"/>
          <w:szCs w:val="24"/>
        </w:rPr>
      </w:pPr>
      <w:r w:rsidRPr="00D547C4">
        <w:rPr>
          <w:rFonts w:ascii="Times New Roman" w:hAnsi="Times New Roman" w:cs="Times New Roman"/>
          <w:sz w:val="24"/>
          <w:szCs w:val="24"/>
        </w:rPr>
        <w:t>В процессе игры школьники учатся устанавливать существующие в природе взаимосвязи; уточняют, закрепляют и обобщают полученные ра</w:t>
      </w:r>
      <w:r w:rsidRPr="00D547C4">
        <w:rPr>
          <w:rFonts w:ascii="Times New Roman" w:hAnsi="Times New Roman" w:cs="Times New Roman"/>
          <w:sz w:val="24"/>
          <w:szCs w:val="24"/>
        </w:rPr>
        <w:softHyphen/>
        <w:t>нее знания; расширяют кругозор.</w:t>
      </w:r>
    </w:p>
    <w:p w:rsidR="005A16E5" w:rsidRPr="00D547C4" w:rsidRDefault="005A16E5" w:rsidP="00D547C4">
      <w:pPr>
        <w:pStyle w:val="10"/>
        <w:spacing w:before="0" w:beforeAutospacing="0" w:after="0" w:afterAutospacing="0"/>
        <w:ind w:left="20" w:right="20"/>
        <w:rPr>
          <w:rFonts w:ascii="Times New Roman" w:hAnsi="Times New Roman" w:cs="Times New Roman"/>
          <w:sz w:val="24"/>
          <w:szCs w:val="24"/>
        </w:rPr>
      </w:pPr>
      <w:r w:rsidRPr="00D547C4">
        <w:rPr>
          <w:rFonts w:ascii="Times New Roman" w:hAnsi="Times New Roman" w:cs="Times New Roman"/>
          <w:sz w:val="24"/>
          <w:szCs w:val="24"/>
        </w:rPr>
        <w:t>Природная любознательность, повышенная эмоциональная чуткость и отзывчивость, доверчивость, интерес к игровой деятельности младших школьников способствуют успешному выполнению задач экологического воспитания и образования.</w:t>
      </w:r>
    </w:p>
    <w:p w:rsidR="005A16E5" w:rsidRDefault="005A16E5" w:rsidP="00D547C4">
      <w:pPr>
        <w:pStyle w:val="10"/>
        <w:spacing w:before="0" w:beforeAutospacing="0" w:after="0" w:afterAutospacing="0"/>
        <w:ind w:left="20" w:right="20"/>
        <w:rPr>
          <w:rFonts w:ascii="Times New Roman" w:hAnsi="Times New Roman" w:cs="Times New Roman"/>
          <w:sz w:val="24"/>
          <w:szCs w:val="24"/>
        </w:rPr>
      </w:pPr>
    </w:p>
    <w:p w:rsidR="005A16E5" w:rsidRDefault="005A16E5" w:rsidP="00D547C4">
      <w:pPr>
        <w:pStyle w:val="10"/>
        <w:spacing w:before="0" w:beforeAutospacing="0" w:after="0" w:afterAutospacing="0"/>
        <w:ind w:left="20" w:right="20"/>
        <w:rPr>
          <w:rFonts w:ascii="Times New Roman" w:hAnsi="Times New Roman" w:cs="Times New Roman"/>
          <w:sz w:val="24"/>
          <w:szCs w:val="24"/>
        </w:rPr>
      </w:pPr>
      <w:r w:rsidRPr="00D547C4">
        <w:rPr>
          <w:rFonts w:ascii="Times New Roman" w:hAnsi="Times New Roman" w:cs="Times New Roman"/>
          <w:sz w:val="24"/>
          <w:szCs w:val="24"/>
        </w:rPr>
        <w:t>Но какие бы формы и методы обучения ни использ</w:t>
      </w:r>
      <w:r>
        <w:rPr>
          <w:rFonts w:ascii="Times New Roman" w:hAnsi="Times New Roman" w:cs="Times New Roman"/>
          <w:sz w:val="24"/>
          <w:szCs w:val="24"/>
        </w:rPr>
        <w:t xml:space="preserve">овал учитель в своей работе, </w:t>
      </w:r>
      <w:r w:rsidRPr="00D547C4">
        <w:rPr>
          <w:rFonts w:ascii="Times New Roman" w:hAnsi="Times New Roman" w:cs="Times New Roman"/>
          <w:sz w:val="24"/>
          <w:szCs w:val="24"/>
        </w:rPr>
        <w:t xml:space="preserve"> важно понять, что экология сегодня не должна рассматривать</w:t>
      </w:r>
      <w:r w:rsidRPr="00D547C4">
        <w:rPr>
          <w:rFonts w:ascii="Times New Roman" w:hAnsi="Times New Roman" w:cs="Times New Roman"/>
          <w:sz w:val="24"/>
          <w:szCs w:val="24"/>
        </w:rPr>
        <w:softHyphen/>
        <w:t>ся как чисто биологическая наука. Междисциплинарность состава знаний предполагает включение экологического содержания в целостный педаго</w:t>
      </w:r>
      <w:r w:rsidRPr="00D547C4">
        <w:rPr>
          <w:rFonts w:ascii="Times New Roman" w:hAnsi="Times New Roman" w:cs="Times New Roman"/>
          <w:sz w:val="24"/>
          <w:szCs w:val="24"/>
        </w:rPr>
        <w:softHyphen/>
        <w:t xml:space="preserve">гический процесс установления связей между разными знаниями программ и разными видами деятельности. </w:t>
      </w:r>
    </w:p>
    <w:p w:rsidR="005A16E5" w:rsidRPr="00D547C4" w:rsidRDefault="005A16E5" w:rsidP="00D547C4">
      <w:pPr>
        <w:pStyle w:val="10"/>
        <w:spacing w:before="0" w:beforeAutospacing="0" w:after="0" w:afterAutospacing="0"/>
        <w:ind w:left="20" w:right="20"/>
        <w:rPr>
          <w:rFonts w:ascii="Times New Roman" w:hAnsi="Times New Roman" w:cs="Times New Roman"/>
          <w:sz w:val="24"/>
          <w:szCs w:val="24"/>
        </w:rPr>
      </w:pPr>
      <w:r w:rsidRPr="00D547C4">
        <w:rPr>
          <w:rFonts w:ascii="Times New Roman" w:hAnsi="Times New Roman" w:cs="Times New Roman"/>
          <w:sz w:val="24"/>
          <w:szCs w:val="24"/>
        </w:rPr>
        <w:t>Этот принцип предполагает согласован</w:t>
      </w:r>
      <w:r w:rsidRPr="00D547C4">
        <w:rPr>
          <w:rFonts w:ascii="Times New Roman" w:hAnsi="Times New Roman" w:cs="Times New Roman"/>
          <w:sz w:val="24"/>
          <w:szCs w:val="24"/>
        </w:rPr>
        <w:softHyphen/>
        <w:t>ное единство элементов экологического содержания в структуре отдельных программ (русский язык, литература, ИЗО, музыка и др.), направленное на развитие познавательного, ценностного, нормативного и деятельностного аспектов формирующегося отношения детей к природе.</w:t>
      </w:r>
    </w:p>
    <w:p w:rsidR="005A16E5" w:rsidRPr="00D547C4" w:rsidRDefault="005A16E5" w:rsidP="00D547C4"/>
    <w:p w:rsidR="005A16E5" w:rsidRPr="00CC43E3" w:rsidRDefault="005A16E5" w:rsidP="006050DD">
      <w:pPr>
        <w:pStyle w:val="c1"/>
        <w:shd w:val="clear" w:color="auto" w:fill="FFFFFF"/>
        <w:spacing w:before="0" w:after="0"/>
        <w:rPr>
          <w:rStyle w:val="c5"/>
          <w:color w:val="000000"/>
        </w:rPr>
      </w:pPr>
      <w:r w:rsidRPr="00CC43E3">
        <w:rPr>
          <w:color w:val="000000"/>
        </w:rPr>
        <w:t xml:space="preserve">Для оценки </w:t>
      </w:r>
      <w:r w:rsidRPr="00CC43E3">
        <w:rPr>
          <w:rStyle w:val="Strong"/>
          <w:color w:val="000000"/>
        </w:rPr>
        <w:t>уровня сформированности экологического самосознания</w:t>
      </w:r>
      <w:r>
        <w:rPr>
          <w:color w:val="000000"/>
        </w:rPr>
        <w:t xml:space="preserve"> у учащихся </w:t>
      </w:r>
      <w:r w:rsidRPr="00CC43E3">
        <w:rPr>
          <w:color w:val="000000"/>
        </w:rPr>
        <w:t xml:space="preserve">  использую  следующую анкету:</w:t>
      </w:r>
    </w:p>
    <w:tbl>
      <w:tblPr>
        <w:tblW w:w="5000" w:type="pct"/>
        <w:tblCellSpacing w:w="15" w:type="dxa"/>
        <w:tblInd w:w="-10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0A0"/>
      </w:tblPr>
      <w:tblGrid>
        <w:gridCol w:w="4736"/>
        <w:gridCol w:w="4739"/>
      </w:tblGrid>
      <w:tr w:rsidR="005A16E5">
        <w:trPr>
          <w:tblCellSpacing w:w="15" w:type="dxa"/>
        </w:trPr>
        <w:tc>
          <w:tcPr>
            <w:tcW w:w="247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A16E5" w:rsidRPr="00CC43E3" w:rsidRDefault="005A16E5" w:rsidP="00CC43E3">
            <w:pPr>
              <w:pStyle w:val="NormalWeb"/>
              <w:jc w:val="center"/>
            </w:pPr>
            <w:r w:rsidRPr="00CC43E3">
              <w:t>Вопросы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A16E5" w:rsidRPr="00CC43E3" w:rsidRDefault="005A16E5" w:rsidP="00CC43E3">
            <w:pPr>
              <w:pStyle w:val="NormalWeb"/>
              <w:jc w:val="center"/>
            </w:pPr>
            <w:r w:rsidRPr="00CC43E3">
              <w:t>Ответы</w:t>
            </w:r>
          </w:p>
        </w:tc>
      </w:tr>
      <w:tr w:rsidR="005A16E5">
        <w:trPr>
          <w:trHeight w:val="75"/>
          <w:tblCellSpacing w:w="15" w:type="dxa"/>
        </w:trPr>
        <w:tc>
          <w:tcPr>
            <w:tcW w:w="247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A16E5" w:rsidRPr="00CC43E3" w:rsidRDefault="005A16E5" w:rsidP="00CC43E3">
            <w:pPr>
              <w:pStyle w:val="NormalWeb"/>
              <w:spacing w:before="0" w:beforeAutospacing="0" w:after="0" w:afterAutospacing="0"/>
            </w:pPr>
            <w:r w:rsidRPr="00CC43E3">
              <w:t xml:space="preserve">1. Нравится ли тебе бывать в природе? </w:t>
            </w:r>
          </w:p>
          <w:p w:rsidR="005A16E5" w:rsidRPr="00CC43E3" w:rsidRDefault="005A16E5" w:rsidP="00CC43E3">
            <w:pPr>
              <w:pStyle w:val="NormalWeb"/>
              <w:spacing w:before="0" w:beforeAutospacing="0" w:after="0" w:afterAutospacing="0"/>
            </w:pPr>
            <w:r w:rsidRPr="00CC43E3">
              <w:t xml:space="preserve">2. Что ты больше всего любишь делать, приходя в природу? </w:t>
            </w:r>
          </w:p>
          <w:p w:rsidR="005A16E5" w:rsidRPr="00CC43E3" w:rsidRDefault="005A16E5" w:rsidP="00CC43E3">
            <w:pPr>
              <w:pStyle w:val="NormalWeb"/>
              <w:spacing w:before="0" w:beforeAutospacing="0" w:after="0" w:afterAutospacing="0"/>
            </w:pPr>
            <w:r w:rsidRPr="00CC43E3">
              <w:t> </w:t>
            </w:r>
          </w:p>
          <w:p w:rsidR="005A16E5" w:rsidRPr="00CC43E3" w:rsidRDefault="005A16E5" w:rsidP="00CC43E3">
            <w:pPr>
              <w:pStyle w:val="NormalWeb"/>
              <w:spacing w:before="0" w:beforeAutospacing="0" w:after="0" w:afterAutospacing="0"/>
            </w:pPr>
            <w:r w:rsidRPr="00CC43E3">
              <w:t> </w:t>
            </w:r>
          </w:p>
          <w:p w:rsidR="005A16E5" w:rsidRPr="00CC43E3" w:rsidRDefault="005A16E5" w:rsidP="00CC43E3">
            <w:pPr>
              <w:pStyle w:val="NormalWeb"/>
              <w:spacing w:before="0" w:beforeAutospacing="0" w:after="0" w:afterAutospacing="0"/>
            </w:pPr>
            <w:r w:rsidRPr="00CC43E3">
              <w:t> </w:t>
            </w:r>
          </w:p>
          <w:p w:rsidR="005A16E5" w:rsidRPr="00CC43E3" w:rsidRDefault="005A16E5" w:rsidP="00CC43E3">
            <w:pPr>
              <w:pStyle w:val="NormalWeb"/>
              <w:spacing w:before="0" w:beforeAutospacing="0" w:after="0" w:afterAutospacing="0"/>
            </w:pPr>
            <w:r w:rsidRPr="00CC43E3">
              <w:t> </w:t>
            </w:r>
          </w:p>
          <w:p w:rsidR="005A16E5" w:rsidRPr="00CC43E3" w:rsidRDefault="005A16E5" w:rsidP="00CC43E3">
            <w:pPr>
              <w:pStyle w:val="NormalWeb"/>
              <w:spacing w:before="0" w:beforeAutospacing="0" w:after="0" w:afterAutospacing="0"/>
            </w:pPr>
            <w:r w:rsidRPr="00CC43E3">
              <w:t xml:space="preserve">3. Приходилось ли тебе оказывать помощь животным, растениям? </w:t>
            </w:r>
          </w:p>
          <w:p w:rsidR="005A16E5" w:rsidRPr="00CC43E3" w:rsidRDefault="005A16E5" w:rsidP="00CC43E3">
            <w:pPr>
              <w:pStyle w:val="NormalWeb"/>
              <w:spacing w:before="0" w:beforeAutospacing="0" w:after="0" w:afterAutospacing="0"/>
            </w:pPr>
            <w:r w:rsidRPr="00CC43E3">
              <w:t> </w:t>
            </w:r>
          </w:p>
          <w:p w:rsidR="005A16E5" w:rsidRPr="00CC43E3" w:rsidRDefault="005A16E5" w:rsidP="00CC43E3">
            <w:pPr>
              <w:pStyle w:val="NormalWeb"/>
              <w:spacing w:before="0" w:beforeAutospacing="0" w:after="0" w:afterAutospacing="0"/>
            </w:pPr>
            <w:r w:rsidRPr="00CC43E3">
              <w:t> </w:t>
            </w:r>
          </w:p>
          <w:p w:rsidR="005A16E5" w:rsidRPr="00CC43E3" w:rsidRDefault="005A16E5" w:rsidP="00CC43E3">
            <w:pPr>
              <w:pStyle w:val="NormalWeb"/>
              <w:spacing w:before="0" w:beforeAutospacing="0" w:after="0" w:afterAutospacing="0"/>
            </w:pPr>
            <w:r w:rsidRPr="00CC43E3">
              <w:t> </w:t>
            </w:r>
          </w:p>
          <w:p w:rsidR="005A16E5" w:rsidRPr="00CC43E3" w:rsidRDefault="005A16E5" w:rsidP="00CC43E3">
            <w:pPr>
              <w:pStyle w:val="NormalWeb"/>
              <w:spacing w:before="0" w:beforeAutospacing="0" w:after="0" w:afterAutospacing="0"/>
            </w:pPr>
            <w:r w:rsidRPr="00CC43E3">
              <w:t> </w:t>
            </w:r>
          </w:p>
          <w:p w:rsidR="005A16E5" w:rsidRPr="00CC43E3" w:rsidRDefault="005A16E5" w:rsidP="00CC43E3">
            <w:pPr>
              <w:pStyle w:val="NormalWeb"/>
              <w:spacing w:before="0" w:beforeAutospacing="0" w:after="0" w:afterAutospacing="0"/>
            </w:pPr>
            <w:r w:rsidRPr="00CC43E3">
              <w:t> </w:t>
            </w:r>
          </w:p>
          <w:p w:rsidR="005A16E5" w:rsidRPr="00CC43E3" w:rsidRDefault="005A16E5" w:rsidP="00CC43E3">
            <w:pPr>
              <w:pStyle w:val="NormalWeb"/>
              <w:spacing w:before="0" w:beforeAutospacing="0" w:after="0" w:afterAutospacing="0"/>
            </w:pPr>
            <w:r w:rsidRPr="00CC43E3">
              <w:t xml:space="preserve">4. В каких делах по охране природы ты и твои друзья принимали участие? </w:t>
            </w:r>
          </w:p>
          <w:p w:rsidR="005A16E5" w:rsidRPr="00CC43E3" w:rsidRDefault="005A16E5" w:rsidP="00CC43E3">
            <w:pPr>
              <w:pStyle w:val="NormalWeb"/>
              <w:spacing w:before="0" w:beforeAutospacing="0" w:after="0" w:afterAutospacing="0"/>
            </w:pPr>
            <w:r w:rsidRPr="00CC43E3">
              <w:t> </w:t>
            </w:r>
          </w:p>
          <w:p w:rsidR="005A16E5" w:rsidRPr="00CC43E3" w:rsidRDefault="005A16E5" w:rsidP="00CC43E3">
            <w:pPr>
              <w:pStyle w:val="NormalWeb"/>
              <w:spacing w:before="0" w:beforeAutospacing="0" w:after="0" w:afterAutospacing="0"/>
            </w:pPr>
            <w:r w:rsidRPr="00CC43E3">
              <w:t> </w:t>
            </w:r>
          </w:p>
          <w:p w:rsidR="005A16E5" w:rsidRPr="00CC43E3" w:rsidRDefault="005A16E5" w:rsidP="00CC43E3">
            <w:pPr>
              <w:pStyle w:val="NormalWeb"/>
              <w:spacing w:before="0" w:beforeAutospacing="0" w:after="0" w:afterAutospacing="0"/>
            </w:pPr>
            <w:r w:rsidRPr="00CC43E3">
              <w:t xml:space="preserve">5. Какие книги о природе ты читал? 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A16E5" w:rsidRPr="00CC43E3" w:rsidRDefault="005A16E5" w:rsidP="00CC43E3">
            <w:pPr>
              <w:pStyle w:val="NormalWeb"/>
              <w:spacing w:before="0" w:beforeAutospacing="0" w:after="0" w:afterAutospacing="0"/>
            </w:pPr>
            <w:r>
              <w:t>1. Нравится (26</w:t>
            </w:r>
            <w:r w:rsidRPr="00CC43E3">
              <w:t xml:space="preserve"> человек) . </w:t>
            </w:r>
          </w:p>
          <w:p w:rsidR="005A16E5" w:rsidRPr="00CC43E3" w:rsidRDefault="005A16E5" w:rsidP="00CC43E3">
            <w:pPr>
              <w:pStyle w:val="NormalWeb"/>
              <w:spacing w:before="0" w:beforeAutospacing="0" w:after="0" w:afterAutospacing="0"/>
            </w:pPr>
            <w:r w:rsidRPr="00CC43E3">
              <w:t xml:space="preserve">1. Слушать птиц, любоваться природой, гулять (8 человек) . </w:t>
            </w:r>
          </w:p>
          <w:p w:rsidR="005A16E5" w:rsidRPr="00CC43E3" w:rsidRDefault="005A16E5" w:rsidP="00CC43E3">
            <w:pPr>
              <w:pStyle w:val="NormalWeb"/>
              <w:spacing w:before="0" w:beforeAutospacing="0" w:after="0" w:afterAutospacing="0"/>
            </w:pPr>
            <w:r w:rsidRPr="00CC43E3">
              <w:t xml:space="preserve">2. Загорать, купаться (4 чел.) . </w:t>
            </w:r>
          </w:p>
          <w:p w:rsidR="005A16E5" w:rsidRPr="00CC43E3" w:rsidRDefault="005A16E5" w:rsidP="00CC43E3">
            <w:pPr>
              <w:pStyle w:val="NormalWeb"/>
              <w:spacing w:before="0" w:beforeAutospacing="0" w:after="0" w:afterAutospacing="0"/>
            </w:pPr>
            <w:r w:rsidRPr="00CC43E3">
              <w:t xml:space="preserve">3. Играть в подвижные игры (6 человек) . </w:t>
            </w:r>
          </w:p>
          <w:p w:rsidR="005A16E5" w:rsidRPr="00CC43E3" w:rsidRDefault="005A16E5" w:rsidP="00CC43E3">
            <w:pPr>
              <w:pStyle w:val="NormalWeb"/>
              <w:spacing w:before="0" w:beforeAutospacing="0" w:after="0" w:afterAutospacing="0"/>
            </w:pPr>
            <w:r w:rsidRPr="00CC43E3">
              <w:t xml:space="preserve">4. Собирать ягоды, грибы (4 человек) . </w:t>
            </w:r>
          </w:p>
          <w:p w:rsidR="005A16E5" w:rsidRPr="00CC43E3" w:rsidRDefault="005A16E5" w:rsidP="00CC43E3">
            <w:pPr>
              <w:pStyle w:val="NormalWeb"/>
              <w:spacing w:before="0" w:beforeAutospacing="0" w:after="0" w:afterAutospacing="0"/>
            </w:pPr>
            <w:r w:rsidRPr="00CC43E3">
              <w:t>5. Рвать цветы (</w:t>
            </w:r>
            <w:r>
              <w:t>4</w:t>
            </w:r>
            <w:r w:rsidRPr="00CC43E3">
              <w:t xml:space="preserve"> человек) . </w:t>
            </w:r>
          </w:p>
          <w:p w:rsidR="005A16E5" w:rsidRPr="00CC43E3" w:rsidRDefault="005A16E5" w:rsidP="00CC43E3">
            <w:pPr>
              <w:pStyle w:val="NormalWeb"/>
              <w:spacing w:before="0" w:beforeAutospacing="0" w:after="0" w:afterAutospacing="0"/>
            </w:pPr>
            <w:r w:rsidRPr="00CC43E3">
              <w:t xml:space="preserve">1. Нет, не приходилось (11 человек) . </w:t>
            </w:r>
          </w:p>
          <w:p w:rsidR="005A16E5" w:rsidRPr="00CC43E3" w:rsidRDefault="005A16E5" w:rsidP="00CC43E3">
            <w:pPr>
              <w:pStyle w:val="NormalWeb"/>
              <w:spacing w:before="0" w:beforeAutospacing="0" w:after="0" w:afterAutospacing="0"/>
            </w:pPr>
            <w:r w:rsidRPr="00CC43E3">
              <w:t xml:space="preserve">2. Подбираю бездомных животных и ухаживаю за ними (1 человек) . </w:t>
            </w:r>
          </w:p>
          <w:p w:rsidR="005A16E5" w:rsidRPr="00CC43E3" w:rsidRDefault="005A16E5" w:rsidP="00CC43E3">
            <w:pPr>
              <w:pStyle w:val="NormalWeb"/>
              <w:spacing w:before="0" w:beforeAutospacing="0" w:after="0" w:afterAutospacing="0"/>
            </w:pPr>
            <w:r w:rsidRPr="00CC43E3">
              <w:t xml:space="preserve">3. Лечил собаке глаз (1 человек) . </w:t>
            </w:r>
          </w:p>
          <w:p w:rsidR="005A16E5" w:rsidRPr="00CC43E3" w:rsidRDefault="005A16E5" w:rsidP="00CC43E3">
            <w:pPr>
              <w:pStyle w:val="NormalWeb"/>
              <w:spacing w:before="0" w:beforeAutospacing="0" w:after="0" w:afterAutospacing="0"/>
            </w:pPr>
            <w:r>
              <w:t>4. Отогревал зимой птиц (3</w:t>
            </w:r>
            <w:r w:rsidRPr="00CC43E3">
              <w:t xml:space="preserve"> человека) . </w:t>
            </w:r>
          </w:p>
          <w:p w:rsidR="005A16E5" w:rsidRPr="00CC43E3" w:rsidRDefault="005A16E5" w:rsidP="00CC43E3">
            <w:pPr>
              <w:pStyle w:val="NormalWeb"/>
              <w:spacing w:before="0" w:beforeAutospacing="0" w:after="0" w:afterAutospacing="0"/>
            </w:pPr>
            <w:r w:rsidRPr="00CC43E3">
              <w:t xml:space="preserve">5. Лечил раненую птицу (1 человек) . </w:t>
            </w:r>
          </w:p>
          <w:p w:rsidR="005A16E5" w:rsidRPr="00CC43E3" w:rsidRDefault="005A16E5" w:rsidP="00CC43E3">
            <w:pPr>
              <w:pStyle w:val="NormalWeb"/>
              <w:spacing w:before="0" w:beforeAutospacing="0" w:after="0" w:afterAutospacing="0"/>
            </w:pPr>
            <w:r w:rsidRPr="00CC43E3">
              <w:t xml:space="preserve">6. Подкармливаю зимой птиц (9 человек) . </w:t>
            </w:r>
          </w:p>
          <w:p w:rsidR="005A16E5" w:rsidRPr="00CC43E3" w:rsidRDefault="005A16E5" w:rsidP="00CC43E3">
            <w:pPr>
              <w:pStyle w:val="NormalWeb"/>
              <w:spacing w:before="0" w:beforeAutospacing="0" w:after="0" w:afterAutospacing="0"/>
            </w:pPr>
            <w:r>
              <w:t>1. Не принимал участие (1</w:t>
            </w:r>
            <w:r w:rsidRPr="00CC43E3">
              <w:t xml:space="preserve"> человек) . </w:t>
            </w:r>
          </w:p>
          <w:p w:rsidR="005A16E5" w:rsidRPr="00CC43E3" w:rsidRDefault="005A16E5" w:rsidP="00CC43E3">
            <w:pPr>
              <w:pStyle w:val="NormalWeb"/>
              <w:spacing w:before="0" w:beforeAutospacing="0" w:after="0" w:afterAutospacing="0"/>
            </w:pPr>
            <w:r>
              <w:t>2. Делал с папой скворечник (19</w:t>
            </w:r>
            <w:r w:rsidRPr="00CC43E3">
              <w:t xml:space="preserve"> человека) . </w:t>
            </w:r>
          </w:p>
          <w:p w:rsidR="005A16E5" w:rsidRPr="00CC43E3" w:rsidRDefault="005A16E5" w:rsidP="00CC43E3">
            <w:pPr>
              <w:pStyle w:val="NormalWeb"/>
              <w:spacing w:before="0" w:beforeAutospacing="0" w:after="0" w:afterAutospacing="0"/>
            </w:pPr>
            <w:r w:rsidRPr="00CC43E3">
              <w:t>3. Принимал участие в озелен</w:t>
            </w:r>
            <w:r>
              <w:t>ении класса, школьного двора (6</w:t>
            </w:r>
            <w:r w:rsidRPr="00CC43E3">
              <w:t xml:space="preserve"> человек) . </w:t>
            </w:r>
          </w:p>
          <w:p w:rsidR="005A16E5" w:rsidRPr="00CC43E3" w:rsidRDefault="005A16E5" w:rsidP="00CC43E3">
            <w:pPr>
              <w:pStyle w:val="NormalWeb"/>
              <w:spacing w:before="0" w:beforeAutospacing="0" w:after="0" w:afterAutospacing="0"/>
            </w:pPr>
            <w:r>
              <w:t>1. Не люблю книги о природе (2</w:t>
            </w:r>
            <w:r w:rsidRPr="00CC43E3">
              <w:t xml:space="preserve"> человек</w:t>
            </w:r>
            <w:r>
              <w:t>а</w:t>
            </w:r>
            <w:r w:rsidRPr="00CC43E3">
              <w:t xml:space="preserve">) . </w:t>
            </w:r>
          </w:p>
          <w:p w:rsidR="005A16E5" w:rsidRPr="00CC43E3" w:rsidRDefault="005A16E5" w:rsidP="00CC43E3">
            <w:pPr>
              <w:pStyle w:val="NormalWeb"/>
              <w:spacing w:before="0" w:beforeAutospacing="0" w:after="0" w:afterAutospacing="0"/>
            </w:pPr>
            <w:r w:rsidRPr="00CC43E3">
              <w:t>2. Читаю книги В. Бианки, Е. Чарушина и</w:t>
            </w:r>
            <w:r>
              <w:t xml:space="preserve"> др. (24</w:t>
            </w:r>
            <w:r w:rsidRPr="00CC43E3">
              <w:t xml:space="preserve"> человек</w:t>
            </w:r>
            <w:r>
              <w:t>а</w:t>
            </w:r>
            <w:r w:rsidRPr="00CC43E3">
              <w:t xml:space="preserve">) . </w:t>
            </w:r>
          </w:p>
        </w:tc>
      </w:tr>
    </w:tbl>
    <w:p w:rsidR="005A16E5" w:rsidRDefault="005A16E5" w:rsidP="00CC43E3">
      <w:pPr>
        <w:pStyle w:val="c1"/>
        <w:shd w:val="clear" w:color="auto" w:fill="FFFFFF"/>
        <w:spacing w:before="0" w:after="0"/>
        <w:rPr>
          <w:rStyle w:val="c5"/>
          <w:color w:val="000000"/>
        </w:rPr>
      </w:pPr>
    </w:p>
    <w:p w:rsidR="005A16E5" w:rsidRDefault="005A16E5" w:rsidP="00CC43E3">
      <w:pPr>
        <w:pStyle w:val="c1"/>
        <w:shd w:val="clear" w:color="auto" w:fill="FFFFFF"/>
        <w:spacing w:before="0" w:after="0"/>
        <w:rPr>
          <w:rStyle w:val="c5"/>
          <w:color w:val="000000"/>
        </w:rPr>
      </w:pPr>
    </w:p>
    <w:p w:rsidR="005A16E5" w:rsidRPr="00D547C4" w:rsidRDefault="005A16E5" w:rsidP="00CC43E3">
      <w:pPr>
        <w:pStyle w:val="c1"/>
        <w:shd w:val="clear" w:color="auto" w:fill="FFFFFF"/>
        <w:spacing w:before="0" w:after="0"/>
        <w:rPr>
          <w:rStyle w:val="c5"/>
          <w:color w:val="000000"/>
        </w:rPr>
      </w:pPr>
      <w:r w:rsidRPr="00D547C4">
        <w:rPr>
          <w:rStyle w:val="Strong"/>
          <w:b w:val="0"/>
          <w:bCs w:val="0"/>
          <w:color w:val="000000"/>
        </w:rPr>
        <w:t>Уровень сформированности экологического самосознания</w:t>
      </w:r>
      <w:r w:rsidRPr="00D547C4">
        <w:rPr>
          <w:color w:val="000000"/>
        </w:rPr>
        <w:t xml:space="preserve"> отслеживается и через участие обучающихся в различных образовательных экологических событиях на школьном и муниципальном уровнях.</w:t>
      </w:r>
    </w:p>
    <w:p w:rsidR="005A16E5" w:rsidRPr="00D547C4" w:rsidRDefault="005A16E5" w:rsidP="00CC43E3">
      <w:pPr>
        <w:pStyle w:val="c1"/>
        <w:shd w:val="clear" w:color="auto" w:fill="FFFFFF"/>
        <w:spacing w:before="0" w:after="0"/>
        <w:rPr>
          <w:rStyle w:val="c5"/>
          <w:color w:val="000000"/>
        </w:rPr>
      </w:pPr>
    </w:p>
    <w:p w:rsidR="005A16E5" w:rsidRDefault="005A16E5" w:rsidP="00CC43E3">
      <w:pPr>
        <w:pStyle w:val="c1"/>
        <w:shd w:val="clear" w:color="auto" w:fill="FFFFFF"/>
        <w:spacing w:before="0" w:after="0"/>
        <w:rPr>
          <w:rStyle w:val="c5"/>
          <w:color w:val="000000"/>
        </w:rPr>
      </w:pPr>
    </w:p>
    <w:p w:rsidR="005A16E5" w:rsidRPr="00D547C4" w:rsidRDefault="005A16E5" w:rsidP="00CC43E3">
      <w:pPr>
        <w:pStyle w:val="c1"/>
        <w:shd w:val="clear" w:color="auto" w:fill="FFFFFF"/>
        <w:spacing w:before="0" w:after="0"/>
        <w:rPr>
          <w:rStyle w:val="c5"/>
        </w:rPr>
      </w:pPr>
    </w:p>
    <w:p w:rsidR="005A16E5" w:rsidRPr="00D547C4" w:rsidRDefault="005A16E5" w:rsidP="00CC43E3">
      <w:pPr>
        <w:pStyle w:val="c1"/>
        <w:shd w:val="clear" w:color="auto" w:fill="FFFFFF"/>
        <w:spacing w:before="0" w:after="0"/>
        <w:rPr>
          <w:rStyle w:val="c5"/>
        </w:rPr>
      </w:pPr>
    </w:p>
    <w:p w:rsidR="005A16E5" w:rsidRPr="00D547C4" w:rsidRDefault="005A16E5" w:rsidP="00CC43E3">
      <w:pPr>
        <w:pStyle w:val="c1"/>
        <w:shd w:val="clear" w:color="auto" w:fill="FFFFFF"/>
        <w:spacing w:before="0" w:after="0"/>
        <w:rPr>
          <w:rStyle w:val="c5"/>
        </w:rPr>
      </w:pPr>
    </w:p>
    <w:p w:rsidR="005A16E5" w:rsidRPr="00D547C4" w:rsidRDefault="005A16E5" w:rsidP="00CC43E3">
      <w:pPr>
        <w:pStyle w:val="c1"/>
        <w:shd w:val="clear" w:color="auto" w:fill="FFFFFF"/>
        <w:spacing w:before="0" w:after="0"/>
        <w:rPr>
          <w:rStyle w:val="c5"/>
        </w:rPr>
      </w:pPr>
    </w:p>
    <w:p w:rsidR="005A16E5" w:rsidRPr="00D547C4" w:rsidRDefault="005A16E5" w:rsidP="00CC43E3">
      <w:pPr>
        <w:pStyle w:val="c1"/>
        <w:shd w:val="clear" w:color="auto" w:fill="FFFFFF"/>
        <w:spacing w:before="0" w:after="0"/>
        <w:rPr>
          <w:rStyle w:val="c5"/>
        </w:rPr>
      </w:pPr>
    </w:p>
    <w:p w:rsidR="005A16E5" w:rsidRDefault="005A16E5" w:rsidP="00CC43E3">
      <w:pPr>
        <w:pStyle w:val="c1"/>
        <w:shd w:val="clear" w:color="auto" w:fill="FFFFFF"/>
        <w:spacing w:before="0" w:after="0"/>
        <w:rPr>
          <w:rStyle w:val="c5"/>
          <w:color w:val="000000"/>
        </w:rPr>
      </w:pPr>
    </w:p>
    <w:p w:rsidR="005A16E5" w:rsidRDefault="005A16E5" w:rsidP="00CC43E3">
      <w:pPr>
        <w:pStyle w:val="c1"/>
        <w:shd w:val="clear" w:color="auto" w:fill="FFFFFF"/>
        <w:spacing w:before="0" w:after="0"/>
        <w:rPr>
          <w:rStyle w:val="c5"/>
          <w:color w:val="000000"/>
        </w:rPr>
      </w:pPr>
    </w:p>
    <w:p w:rsidR="005A16E5" w:rsidRDefault="005A16E5" w:rsidP="00CC43E3">
      <w:pPr>
        <w:pStyle w:val="c1"/>
        <w:shd w:val="clear" w:color="auto" w:fill="FFFFFF"/>
        <w:spacing w:before="0" w:after="0"/>
        <w:rPr>
          <w:rStyle w:val="c5"/>
          <w:color w:val="000000"/>
        </w:rPr>
      </w:pPr>
    </w:p>
    <w:p w:rsidR="005A16E5" w:rsidRDefault="005A16E5" w:rsidP="00CC43E3">
      <w:pPr>
        <w:pStyle w:val="c1"/>
        <w:shd w:val="clear" w:color="auto" w:fill="FFFFFF"/>
        <w:spacing w:before="0" w:after="0"/>
        <w:rPr>
          <w:rStyle w:val="c5"/>
          <w:color w:val="000000"/>
        </w:rPr>
      </w:pPr>
    </w:p>
    <w:p w:rsidR="005A16E5" w:rsidRDefault="005A16E5" w:rsidP="00CC43E3">
      <w:pPr>
        <w:pStyle w:val="c1"/>
        <w:shd w:val="clear" w:color="auto" w:fill="FFFFFF"/>
        <w:spacing w:before="0" w:after="0"/>
        <w:rPr>
          <w:rStyle w:val="c5"/>
          <w:color w:val="000000"/>
        </w:rPr>
      </w:pPr>
    </w:p>
    <w:p w:rsidR="005A16E5" w:rsidRDefault="005A16E5" w:rsidP="00CC43E3">
      <w:pPr>
        <w:pStyle w:val="c1"/>
        <w:shd w:val="clear" w:color="auto" w:fill="FFFFFF"/>
        <w:spacing w:before="0" w:after="0"/>
        <w:rPr>
          <w:rStyle w:val="c5"/>
          <w:color w:val="000000"/>
        </w:rPr>
      </w:pPr>
      <w:r>
        <w:rPr>
          <w:rStyle w:val="c5"/>
          <w:color w:val="000000"/>
        </w:rPr>
        <w:tab/>
      </w:r>
      <w:r>
        <w:rPr>
          <w:rStyle w:val="c5"/>
          <w:color w:val="000000"/>
        </w:rPr>
        <w:tab/>
      </w:r>
      <w:r>
        <w:rPr>
          <w:rStyle w:val="c5"/>
          <w:color w:val="000000"/>
        </w:rPr>
        <w:tab/>
      </w:r>
      <w:r>
        <w:rPr>
          <w:rStyle w:val="c5"/>
          <w:color w:val="000000"/>
        </w:rPr>
        <w:tab/>
      </w:r>
      <w:r>
        <w:rPr>
          <w:rStyle w:val="c5"/>
          <w:color w:val="000000"/>
        </w:rPr>
        <w:tab/>
      </w:r>
      <w:r>
        <w:rPr>
          <w:rStyle w:val="c5"/>
          <w:color w:val="000000"/>
        </w:rPr>
        <w:tab/>
      </w:r>
      <w:r>
        <w:rPr>
          <w:rStyle w:val="c5"/>
          <w:color w:val="000000"/>
        </w:rPr>
        <w:tab/>
        <w:t>ПРИЛОЖЕНИЕ</w:t>
      </w:r>
    </w:p>
    <w:p w:rsidR="005A16E5" w:rsidRDefault="005A16E5" w:rsidP="00CC43E3">
      <w:pPr>
        <w:pStyle w:val="c1"/>
        <w:shd w:val="clear" w:color="auto" w:fill="FFFFFF"/>
        <w:spacing w:before="0" w:after="0"/>
        <w:rPr>
          <w:rStyle w:val="c5"/>
          <w:color w:val="000000"/>
        </w:rPr>
      </w:pPr>
    </w:p>
    <w:p w:rsidR="005A16E5" w:rsidRDefault="005A16E5" w:rsidP="00CC43E3">
      <w:pPr>
        <w:pStyle w:val="c1"/>
        <w:shd w:val="clear" w:color="auto" w:fill="FFFFFF"/>
        <w:spacing w:before="0" w:after="0"/>
        <w:rPr>
          <w:rStyle w:val="c5"/>
          <w:color w:val="000000"/>
        </w:rPr>
      </w:pPr>
    </w:p>
    <w:p w:rsidR="005A16E5" w:rsidRDefault="005A16E5" w:rsidP="00CC43E3">
      <w:pPr>
        <w:pStyle w:val="c1"/>
        <w:shd w:val="clear" w:color="auto" w:fill="FFFFFF"/>
        <w:spacing w:before="0" w:after="0"/>
        <w:rPr>
          <w:rStyle w:val="c5"/>
          <w:color w:val="000000"/>
        </w:rPr>
      </w:pPr>
    </w:p>
    <w:p w:rsidR="005A16E5" w:rsidRDefault="005A16E5" w:rsidP="00CC43E3">
      <w:pPr>
        <w:pStyle w:val="c1"/>
        <w:shd w:val="clear" w:color="auto" w:fill="FFFFFF"/>
        <w:spacing w:before="0" w:after="0"/>
        <w:rPr>
          <w:rStyle w:val="c5"/>
          <w:color w:val="000000"/>
        </w:rPr>
      </w:pPr>
    </w:p>
    <w:p w:rsidR="005A16E5" w:rsidRDefault="005A16E5" w:rsidP="00CC43E3">
      <w:pPr>
        <w:pStyle w:val="c1"/>
        <w:shd w:val="clear" w:color="auto" w:fill="FFFFFF"/>
        <w:spacing w:before="0" w:after="0"/>
        <w:rPr>
          <w:rStyle w:val="c5"/>
          <w:color w:val="000000"/>
        </w:rPr>
      </w:pPr>
    </w:p>
    <w:p w:rsidR="005A16E5" w:rsidRDefault="005A16E5" w:rsidP="00CC43E3">
      <w:pPr>
        <w:pStyle w:val="c1"/>
        <w:shd w:val="clear" w:color="auto" w:fill="FFFFFF"/>
        <w:spacing w:before="0" w:after="0"/>
        <w:rPr>
          <w:rStyle w:val="c5"/>
          <w:color w:val="000000"/>
        </w:rPr>
      </w:pPr>
    </w:p>
    <w:p w:rsidR="005A16E5" w:rsidRPr="008C7476" w:rsidRDefault="005A16E5" w:rsidP="008C7476">
      <w:pPr>
        <w:pStyle w:val="c1"/>
        <w:shd w:val="clear" w:color="auto" w:fill="FFFFFF"/>
        <w:spacing w:before="0" w:after="0"/>
        <w:jc w:val="center"/>
        <w:rPr>
          <w:rStyle w:val="c5"/>
          <w:b/>
          <w:bCs/>
          <w:color w:val="000000"/>
          <w:sz w:val="32"/>
          <w:szCs w:val="32"/>
        </w:rPr>
      </w:pPr>
      <w:r w:rsidRPr="008C7476">
        <w:rPr>
          <w:rStyle w:val="c5"/>
          <w:b/>
          <w:bCs/>
          <w:color w:val="000000"/>
          <w:sz w:val="32"/>
          <w:szCs w:val="32"/>
        </w:rPr>
        <w:t>Год охраны окружающей среды</w:t>
      </w:r>
    </w:p>
    <w:p w:rsidR="005A16E5" w:rsidRDefault="005A16E5" w:rsidP="00CC43E3">
      <w:pPr>
        <w:pStyle w:val="c1"/>
        <w:shd w:val="clear" w:color="auto" w:fill="FFFFFF"/>
        <w:spacing w:before="0" w:after="0"/>
        <w:rPr>
          <w:rStyle w:val="c5"/>
          <w:color w:val="000000"/>
        </w:rPr>
      </w:pPr>
    </w:p>
    <w:p w:rsidR="005A16E5" w:rsidRDefault="005A16E5" w:rsidP="00CC43E3">
      <w:pPr>
        <w:pStyle w:val="c1"/>
        <w:shd w:val="clear" w:color="auto" w:fill="FFFFFF"/>
        <w:spacing w:before="0" w:after="0"/>
        <w:rPr>
          <w:rStyle w:val="c5"/>
          <w:color w:val="000000"/>
        </w:rPr>
      </w:pPr>
    </w:p>
    <w:p w:rsidR="005A16E5" w:rsidRDefault="005A16E5" w:rsidP="00CC43E3">
      <w:pPr>
        <w:tabs>
          <w:tab w:val="left" w:pos="8640"/>
        </w:tabs>
        <w:jc w:val="both"/>
        <w:rPr>
          <w:rStyle w:val="c5"/>
          <w:color w:val="000000"/>
        </w:rPr>
      </w:pPr>
    </w:p>
    <w:p w:rsidR="005A16E5" w:rsidRDefault="005A16E5" w:rsidP="00CC43E3">
      <w:pPr>
        <w:tabs>
          <w:tab w:val="left" w:pos="8640"/>
        </w:tabs>
        <w:jc w:val="both"/>
        <w:rPr>
          <w:rStyle w:val="c5"/>
          <w:color w:val="000000"/>
        </w:rPr>
      </w:pPr>
    </w:p>
    <w:p w:rsidR="005A16E5" w:rsidRDefault="005A16E5" w:rsidP="00CC43E3">
      <w:pPr>
        <w:tabs>
          <w:tab w:val="left" w:pos="8640"/>
        </w:tabs>
        <w:jc w:val="both"/>
        <w:rPr>
          <w:rStyle w:val="c5"/>
          <w:color w:val="000000"/>
        </w:rPr>
      </w:pPr>
    </w:p>
    <w:p w:rsidR="005A16E5" w:rsidRPr="00F263DF" w:rsidRDefault="005A16E5" w:rsidP="00CC43E3">
      <w:pPr>
        <w:tabs>
          <w:tab w:val="left" w:pos="8640"/>
        </w:tabs>
        <w:jc w:val="both"/>
        <w:rPr>
          <w:color w:val="000000"/>
        </w:rPr>
      </w:pPr>
      <w:r>
        <w:rPr>
          <w:noProof/>
        </w:rPr>
        <w:pict>
          <v:roundrect id="Скругленный прямоугольник 3" o:spid="_x0000_s1030" style="position:absolute;left:0;text-align:left;margin-left:131.8pt;margin-top:4.8pt;width:313.65pt;height:1in;z-index:251654656;visibility:visible;v-text-anchor:middle" arcsize="10923f" fillcolor="#a7bfde" strokecolor="#4579b8">
            <v:fill color2="#e4ecf5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5A16E5" w:rsidRPr="00F9125C" w:rsidRDefault="005A16E5" w:rsidP="00306646">
                  <w:pPr>
                    <w:jc w:val="both"/>
                    <w:rPr>
                      <w:lang w:val="en-US"/>
                    </w:rPr>
                  </w:pPr>
                </w:p>
                <w:p w:rsidR="005A16E5" w:rsidRPr="00F9125C" w:rsidRDefault="005A16E5" w:rsidP="00306646">
                  <w:pPr>
                    <w:jc w:val="center"/>
                    <w:rPr>
                      <w:color w:val="632423"/>
                      <w:sz w:val="28"/>
                      <w:szCs w:val="28"/>
                    </w:rPr>
                  </w:pPr>
                  <w:r w:rsidRPr="00F9125C">
                    <w:rPr>
                      <w:color w:val="632423"/>
                      <w:sz w:val="28"/>
                      <w:szCs w:val="28"/>
                    </w:rPr>
                    <w:t xml:space="preserve">Сентябрь - декабрь </w:t>
                  </w:r>
                </w:p>
                <w:p w:rsidR="005A16E5" w:rsidRPr="00F9125C" w:rsidRDefault="005A16E5" w:rsidP="00306646">
                  <w:pPr>
                    <w:jc w:val="both"/>
                    <w:rPr>
                      <w:color w:val="632423"/>
                      <w:sz w:val="28"/>
                      <w:szCs w:val="28"/>
                    </w:rPr>
                  </w:pPr>
                  <w:r w:rsidRPr="00F9125C">
                    <w:rPr>
                      <w:sz w:val="28"/>
                      <w:szCs w:val="28"/>
                    </w:rPr>
                    <w:t>«</w:t>
                  </w:r>
                  <w:r w:rsidRPr="00F9125C">
                    <w:rPr>
                      <w:color w:val="632423"/>
                      <w:sz w:val="28"/>
                      <w:szCs w:val="28"/>
                    </w:rPr>
                    <w:t>Охраняя природу, мы сохраняем здоровье»</w:t>
                  </w:r>
                </w:p>
                <w:p w:rsidR="005A16E5" w:rsidRPr="00F9125C" w:rsidRDefault="005A16E5" w:rsidP="00306646">
                  <w:pPr>
                    <w:jc w:val="both"/>
                    <w:rPr>
                      <w:color w:val="632423"/>
                      <w:sz w:val="28"/>
                      <w:szCs w:val="28"/>
                    </w:rPr>
                  </w:pPr>
                </w:p>
                <w:p w:rsidR="005A16E5" w:rsidRPr="00F9125C" w:rsidRDefault="005A16E5" w:rsidP="00306646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5A16E5" w:rsidRDefault="005A16E5" w:rsidP="00CC43E3">
      <w:pPr>
        <w:jc w:val="both"/>
        <w:rPr>
          <w:rFonts w:ascii="Garamond" w:hAnsi="Garamond" w:cs="Garamond"/>
          <w:b/>
          <w:bCs/>
          <w:color w:val="1F497D"/>
          <w:sz w:val="32"/>
          <w:szCs w:val="32"/>
        </w:rPr>
      </w:pPr>
    </w:p>
    <w:p w:rsidR="005A16E5" w:rsidRDefault="005A16E5" w:rsidP="00CC43E3">
      <w:pPr>
        <w:jc w:val="both"/>
        <w:rPr>
          <w:rFonts w:ascii="Garamond" w:hAnsi="Garamond" w:cs="Garamond"/>
          <w:b/>
          <w:bCs/>
          <w:color w:val="1F497D"/>
          <w:sz w:val="32"/>
          <w:szCs w:val="32"/>
        </w:rPr>
      </w:pPr>
    </w:p>
    <w:p w:rsidR="005A16E5" w:rsidRDefault="005A16E5" w:rsidP="00CC43E3">
      <w:pPr>
        <w:jc w:val="both"/>
        <w:rPr>
          <w:rFonts w:ascii="Garamond" w:hAnsi="Garamond" w:cs="Garamond"/>
          <w:b/>
          <w:bCs/>
          <w:color w:val="1F497D"/>
          <w:sz w:val="32"/>
          <w:szCs w:val="32"/>
        </w:rPr>
      </w:pPr>
    </w:p>
    <w:p w:rsidR="005A16E5" w:rsidRDefault="005A16E5" w:rsidP="00CC43E3">
      <w:pPr>
        <w:jc w:val="both"/>
        <w:rPr>
          <w:rFonts w:ascii="Garamond" w:hAnsi="Garamond" w:cs="Garamond"/>
          <w:b/>
          <w:bCs/>
          <w:color w:val="1F497D"/>
          <w:sz w:val="32"/>
          <w:szCs w:val="32"/>
        </w:rPr>
      </w:pPr>
    </w:p>
    <w:p w:rsidR="005A16E5" w:rsidRPr="006050DD" w:rsidRDefault="005A16E5" w:rsidP="00CC43E3">
      <w:pPr>
        <w:jc w:val="both"/>
      </w:pPr>
      <w:r w:rsidRPr="00E208A1">
        <w:rPr>
          <w:rFonts w:ascii="Garamond" w:hAnsi="Garamond" w:cs="Garamond"/>
          <w:b/>
          <w:bCs/>
          <w:color w:val="1F497D"/>
          <w:sz w:val="32"/>
          <w:szCs w:val="32"/>
        </w:rPr>
        <w:t>цель  – повысить экологическую</w:t>
      </w:r>
      <w:r>
        <w:rPr>
          <w:rFonts w:ascii="Garamond" w:hAnsi="Garamond" w:cs="Garamond"/>
          <w:b/>
          <w:bCs/>
          <w:color w:val="1F497D"/>
          <w:sz w:val="32"/>
          <w:szCs w:val="32"/>
        </w:rPr>
        <w:t xml:space="preserve">  </w:t>
      </w:r>
      <w:r w:rsidRPr="00E208A1">
        <w:rPr>
          <w:rFonts w:ascii="Garamond" w:hAnsi="Garamond" w:cs="Garamond"/>
          <w:b/>
          <w:bCs/>
          <w:color w:val="1F497D"/>
          <w:sz w:val="32"/>
          <w:szCs w:val="32"/>
        </w:rPr>
        <w:t xml:space="preserve">грамотность учащихся.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5A16E5">
        <w:tc>
          <w:tcPr>
            <w:tcW w:w="3190" w:type="dxa"/>
          </w:tcPr>
          <w:p w:rsidR="005A16E5" w:rsidRPr="008C5306" w:rsidRDefault="005A16E5" w:rsidP="008C5306">
            <w:pPr>
              <w:spacing w:before="100" w:beforeAutospacing="1" w:after="100" w:afterAutospacing="1"/>
              <w:rPr>
                <w:color w:val="1F497D"/>
              </w:rPr>
            </w:pPr>
            <w:r w:rsidRPr="008C5306">
              <w:rPr>
                <w:b/>
                <w:bCs/>
                <w:color w:val="1F497D"/>
                <w:sz w:val="22"/>
                <w:szCs w:val="22"/>
              </w:rPr>
              <w:t>1.  Акции:</w:t>
            </w:r>
          </w:p>
          <w:p w:rsidR="005A16E5" w:rsidRPr="008C5306" w:rsidRDefault="005A16E5" w:rsidP="006050DD">
            <w:pPr>
              <w:rPr>
                <w:color w:val="1F497D"/>
              </w:rPr>
            </w:pPr>
            <w:r w:rsidRPr="008C5306">
              <w:rPr>
                <w:b/>
                <w:bCs/>
                <w:color w:val="1F497D"/>
                <w:sz w:val="22"/>
                <w:szCs w:val="22"/>
              </w:rPr>
              <w:t>«Чистая вода»,</w:t>
            </w:r>
            <w:r w:rsidRPr="008C5306">
              <w:rPr>
                <w:color w:val="1F497D"/>
                <w:sz w:val="22"/>
                <w:szCs w:val="22"/>
              </w:rPr>
              <w:br/>
            </w:r>
            <w:r w:rsidRPr="008C5306">
              <w:rPr>
                <w:b/>
                <w:bCs/>
                <w:color w:val="1F497D"/>
                <w:sz w:val="22"/>
                <w:szCs w:val="22"/>
              </w:rPr>
              <w:t>«Сохраним природу»,</w:t>
            </w:r>
            <w:r w:rsidRPr="008C5306">
              <w:rPr>
                <w:color w:val="1F497D"/>
                <w:sz w:val="22"/>
                <w:szCs w:val="22"/>
              </w:rPr>
              <w:br/>
            </w:r>
            <w:r w:rsidRPr="008C5306">
              <w:rPr>
                <w:b/>
                <w:bCs/>
                <w:color w:val="1F497D"/>
                <w:sz w:val="22"/>
                <w:szCs w:val="22"/>
              </w:rPr>
              <w:t>«Я выбираю – жизнь!»</w:t>
            </w:r>
          </w:p>
          <w:p w:rsidR="005A16E5" w:rsidRPr="008C5306" w:rsidRDefault="005A16E5" w:rsidP="008C5306">
            <w:pPr>
              <w:spacing w:after="240"/>
              <w:rPr>
                <w:b/>
                <w:bCs/>
              </w:rPr>
            </w:pPr>
          </w:p>
        </w:tc>
        <w:tc>
          <w:tcPr>
            <w:tcW w:w="3190" w:type="dxa"/>
          </w:tcPr>
          <w:p w:rsidR="005A16E5" w:rsidRPr="008C5306" w:rsidRDefault="005A16E5" w:rsidP="006050DD">
            <w:pPr>
              <w:rPr>
                <w:b/>
                <w:bCs/>
                <w:color w:val="1F497D"/>
              </w:rPr>
            </w:pPr>
            <w:r w:rsidRPr="008C5306">
              <w:rPr>
                <w:b/>
                <w:bCs/>
                <w:color w:val="1F497D"/>
                <w:sz w:val="22"/>
                <w:szCs w:val="22"/>
              </w:rPr>
              <w:t>2.Подготовить Памятки</w:t>
            </w:r>
          </w:p>
          <w:p w:rsidR="005A16E5" w:rsidRPr="008C5306" w:rsidRDefault="005A16E5" w:rsidP="006050DD">
            <w:pPr>
              <w:rPr>
                <w:b/>
                <w:bCs/>
                <w:color w:val="1F497D"/>
              </w:rPr>
            </w:pPr>
            <w:r w:rsidRPr="008C5306">
              <w:rPr>
                <w:b/>
                <w:bCs/>
                <w:color w:val="1F497D"/>
                <w:sz w:val="22"/>
                <w:szCs w:val="22"/>
              </w:rPr>
              <w:t>3. Экологический календарь</w:t>
            </w:r>
          </w:p>
          <w:p w:rsidR="005A16E5" w:rsidRPr="008C5306" w:rsidRDefault="005A16E5" w:rsidP="008C5306">
            <w:pPr>
              <w:spacing w:after="240"/>
              <w:rPr>
                <w:b/>
                <w:bCs/>
              </w:rPr>
            </w:pPr>
          </w:p>
        </w:tc>
        <w:tc>
          <w:tcPr>
            <w:tcW w:w="3191" w:type="dxa"/>
          </w:tcPr>
          <w:p w:rsidR="005A16E5" w:rsidRPr="008C5306" w:rsidRDefault="005A16E5" w:rsidP="006050DD">
            <w:pPr>
              <w:rPr>
                <w:b/>
                <w:bCs/>
                <w:color w:val="1F497D"/>
              </w:rPr>
            </w:pPr>
            <w:r w:rsidRPr="008C5306">
              <w:rPr>
                <w:b/>
                <w:bCs/>
                <w:color w:val="1F497D"/>
                <w:sz w:val="22"/>
                <w:szCs w:val="22"/>
              </w:rPr>
              <w:t>4.Конкурсы рисунков на темы:</w:t>
            </w:r>
          </w:p>
          <w:p w:rsidR="005A16E5" w:rsidRPr="008C5306" w:rsidRDefault="005A16E5" w:rsidP="006050DD">
            <w:pPr>
              <w:rPr>
                <w:b/>
                <w:bCs/>
                <w:color w:val="1F497D"/>
              </w:rPr>
            </w:pPr>
            <w:r w:rsidRPr="008C5306">
              <w:rPr>
                <w:b/>
                <w:bCs/>
                <w:color w:val="1F497D"/>
                <w:sz w:val="22"/>
                <w:szCs w:val="22"/>
              </w:rPr>
              <w:t>- «Осень золотая»</w:t>
            </w:r>
          </w:p>
          <w:p w:rsidR="005A16E5" w:rsidRPr="008C5306" w:rsidRDefault="005A16E5" w:rsidP="008C5306">
            <w:pPr>
              <w:spacing w:after="240"/>
              <w:rPr>
                <w:b/>
                <w:bCs/>
              </w:rPr>
            </w:pPr>
          </w:p>
        </w:tc>
      </w:tr>
      <w:tr w:rsidR="005A16E5">
        <w:tc>
          <w:tcPr>
            <w:tcW w:w="9571" w:type="dxa"/>
            <w:gridSpan w:val="3"/>
          </w:tcPr>
          <w:p w:rsidR="005A16E5" w:rsidRPr="008C5306" w:rsidRDefault="005A16E5" w:rsidP="008C5306">
            <w:pPr>
              <w:jc w:val="both"/>
              <w:rPr>
                <w:color w:val="1F497D"/>
                <w:lang w:val="en-US"/>
              </w:rPr>
            </w:pPr>
            <w:r w:rsidRPr="008C5306">
              <w:rPr>
                <w:color w:val="1F497D"/>
                <w:sz w:val="22"/>
                <w:szCs w:val="22"/>
                <w:lang w:val="en-US"/>
              </w:rPr>
              <w:t>II.</w:t>
            </w:r>
          </w:p>
          <w:p w:rsidR="005A16E5" w:rsidRPr="008C5306" w:rsidRDefault="005A16E5" w:rsidP="008C5306">
            <w:pPr>
              <w:pStyle w:val="ListParagraph"/>
              <w:numPr>
                <w:ilvl w:val="0"/>
                <w:numId w:val="3"/>
              </w:numPr>
              <w:jc w:val="both"/>
              <w:rPr>
                <w:color w:val="1F497D"/>
              </w:rPr>
            </w:pPr>
            <w:r w:rsidRPr="008C5306">
              <w:rPr>
                <w:color w:val="1F497D"/>
                <w:sz w:val="22"/>
                <w:szCs w:val="22"/>
              </w:rPr>
              <w:t xml:space="preserve">«Дикие и домашние животных». </w:t>
            </w:r>
          </w:p>
          <w:p w:rsidR="005A16E5" w:rsidRPr="008C5306" w:rsidRDefault="005A16E5" w:rsidP="008C5306">
            <w:pPr>
              <w:pStyle w:val="ListParagraph"/>
              <w:jc w:val="both"/>
              <w:rPr>
                <w:color w:val="1F497D"/>
              </w:rPr>
            </w:pPr>
          </w:p>
          <w:p w:rsidR="005A16E5" w:rsidRPr="008C5306" w:rsidRDefault="005A16E5" w:rsidP="008C5306">
            <w:pPr>
              <w:pStyle w:val="ListParagraph"/>
              <w:numPr>
                <w:ilvl w:val="0"/>
                <w:numId w:val="3"/>
              </w:numPr>
              <w:jc w:val="both"/>
              <w:rPr>
                <w:color w:val="1F497D"/>
              </w:rPr>
            </w:pPr>
            <w:r w:rsidRPr="008C5306">
              <w:rPr>
                <w:color w:val="1F497D"/>
                <w:sz w:val="22"/>
                <w:szCs w:val="22"/>
              </w:rPr>
              <w:t xml:space="preserve"> «Животные в моем доме». </w:t>
            </w:r>
          </w:p>
          <w:p w:rsidR="005A16E5" w:rsidRPr="008C5306" w:rsidRDefault="005A16E5" w:rsidP="006050DD">
            <w:pPr>
              <w:rPr>
                <w:b/>
                <w:bCs/>
                <w:color w:val="1F497D"/>
              </w:rPr>
            </w:pPr>
          </w:p>
        </w:tc>
      </w:tr>
      <w:tr w:rsidR="005A16E5">
        <w:tc>
          <w:tcPr>
            <w:tcW w:w="9571" w:type="dxa"/>
            <w:gridSpan w:val="3"/>
          </w:tcPr>
          <w:p w:rsidR="005A16E5" w:rsidRPr="008C5306" w:rsidRDefault="005A16E5" w:rsidP="008C5306">
            <w:pPr>
              <w:jc w:val="center"/>
              <w:rPr>
                <w:b/>
                <w:bCs/>
                <w:color w:val="1F497D"/>
              </w:rPr>
            </w:pPr>
            <w:r w:rsidRPr="008C5306">
              <w:rPr>
                <w:b/>
                <w:bCs/>
                <w:color w:val="1F497D"/>
                <w:sz w:val="22"/>
                <w:szCs w:val="22"/>
              </w:rPr>
              <w:t xml:space="preserve">                   Экологический календарь                                                   Приложение</w:t>
            </w: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3397"/>
              <w:gridCol w:w="5943"/>
            </w:tblGrid>
            <w:tr w:rsidR="005A16E5">
              <w:tc>
                <w:tcPr>
                  <w:tcW w:w="3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6E5" w:rsidRPr="008C5306" w:rsidRDefault="005A16E5" w:rsidP="008C5306">
                  <w:pPr>
                    <w:jc w:val="center"/>
                    <w:rPr>
                      <w:b/>
                      <w:bCs/>
                      <w:color w:val="1F497D"/>
                    </w:rPr>
                  </w:pPr>
                  <w:hyperlink r:id="rId14" w:tgtFrame="_blank" w:history="1">
                    <w:r w:rsidRPr="00BA6ABE">
                      <w:rPr>
                        <w:rFonts w:ascii="Arial" w:hAnsi="Arial" w:cs="Arial"/>
                        <w:noProof/>
                        <w:color w:val="1A3DC1"/>
                        <w:sz w:val="19"/>
                        <w:szCs w:val="19"/>
                      </w:rPr>
                      <w:pict>
                        <v:shape id="Рисунок 36" o:spid="_x0000_i1034" type="#_x0000_t75" alt="http://im2-tub-ru.yandex.net/i?id=436075231-57-72&amp;n=21" href="http://images.yandex.ru/yandsearch?p=1&amp;text=%D0%BF%D1%80%D0%B0%D0%B7%D0%B4%D0%BD%D0%B8%D0%BA%D0%B8 %D1%8D%D0%BA%D0%BE%D0%BB%D0%BE%D0%B3%D0%B8%D1%87%D0%B5%D1%81%D0%BA%D0%B8%D0%B5  %D0%BA%D0%B0%D1%80%D1%82%D0%B8%D0%BD%D0%BA%D0%B8&amp;img_url=http://900igr.net/datai/prazdniki/Ekologicheskie-prazdniki/0084-095-24-nojabrja-Den-obrazovanija-Vserossijskogo-obschestva-okhrany-prirody.png&amp;pos=57&amp;uinfo=ww-1583-wh-778-fw-1358-fh-572-pd-" style="width:46.5pt;height:47.25pt;visibility:visible" o:button="t">
                          <v:fill o:detectmouseclick="t"/>
                          <v:imagedata r:id="rId15" o:title=""/>
                        </v:shape>
                      </w:pict>
                    </w:r>
                  </w:hyperlink>
                </w:p>
              </w:tc>
              <w:tc>
                <w:tcPr>
                  <w:tcW w:w="5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6E5" w:rsidRPr="008C5306" w:rsidRDefault="005A16E5" w:rsidP="008C5306">
                  <w:pPr>
                    <w:jc w:val="center"/>
                    <w:rPr>
                      <w:b/>
                      <w:bCs/>
                      <w:color w:val="1F497D"/>
                    </w:rPr>
                  </w:pPr>
                </w:p>
                <w:p w:rsidR="005A16E5" w:rsidRPr="008C5306" w:rsidRDefault="005A16E5" w:rsidP="008C5306">
                  <w:pPr>
                    <w:jc w:val="center"/>
                    <w:rPr>
                      <w:b/>
                      <w:bCs/>
                      <w:color w:val="1F497D"/>
                    </w:rPr>
                  </w:pPr>
                  <w:r w:rsidRPr="008C5306">
                    <w:rPr>
                      <w:b/>
                      <w:bCs/>
                      <w:color w:val="1F497D"/>
                      <w:sz w:val="22"/>
                      <w:szCs w:val="22"/>
                    </w:rPr>
                    <w:t>29 ноября День образования Всемирного общества охраны природы</w:t>
                  </w:r>
                </w:p>
              </w:tc>
            </w:tr>
          </w:tbl>
          <w:p w:rsidR="005A16E5" w:rsidRPr="008C5306" w:rsidRDefault="005A16E5" w:rsidP="008C5306">
            <w:pPr>
              <w:jc w:val="both"/>
              <w:rPr>
                <w:color w:val="1F497D"/>
              </w:rPr>
            </w:pPr>
          </w:p>
          <w:p w:rsidR="005A16E5" w:rsidRPr="008C5306" w:rsidRDefault="005A16E5" w:rsidP="008C5306">
            <w:pPr>
              <w:jc w:val="both"/>
              <w:rPr>
                <w:color w:val="1F497D"/>
              </w:rPr>
            </w:pPr>
          </w:p>
          <w:p w:rsidR="005A16E5" w:rsidRPr="008C5306" w:rsidRDefault="005A16E5" w:rsidP="008C5306">
            <w:pPr>
              <w:jc w:val="both"/>
              <w:rPr>
                <w:color w:val="1F497D"/>
              </w:rPr>
            </w:pPr>
            <w:r>
              <w:rPr>
                <w:noProof/>
              </w:rPr>
              <w:pict>
                <v:roundrect id="Скругленный прямоугольник 2" o:spid="_x0000_s1031" style="position:absolute;left:0;text-align:left;margin-left:-9.75pt;margin-top:3.8pt;width:484.95pt;height:60.4pt;z-index:251655680;visibility:visible;v-text-anchor:middle" arcsize="10923f" strokecolor="#f79646" strokeweight="2pt">
                  <v:textbox>
                    <w:txbxContent>
                      <w:p w:rsidR="005A16E5" w:rsidRDefault="005A16E5" w:rsidP="00EB7935"/>
                    </w:txbxContent>
                  </v:textbox>
                </v:roundrect>
              </w:pict>
            </w:r>
          </w:p>
          <w:p w:rsidR="005A16E5" w:rsidRPr="008C5306" w:rsidRDefault="005A16E5" w:rsidP="008C5306">
            <w:pPr>
              <w:jc w:val="both"/>
              <w:rPr>
                <w:color w:val="1F497D"/>
              </w:rPr>
            </w:pPr>
          </w:p>
        </w:tc>
      </w:tr>
    </w:tbl>
    <w:p w:rsidR="005A16E5" w:rsidRPr="00E208A1" w:rsidRDefault="005A16E5" w:rsidP="00E208A1">
      <w:pPr>
        <w:spacing w:after="240"/>
        <w:rPr>
          <w:b/>
          <w:bCs/>
        </w:rPr>
      </w:pPr>
      <w:r>
        <w:rPr>
          <w:noProof/>
        </w:rPr>
        <w:pict>
          <v:rect id="Прямоугольник 4" o:spid="_x0000_s1032" style="position:absolute;margin-left:-1.5pt;margin-top:-18.65pt;width:470pt;height:46.3pt;z-index:251656704;visibility:visible;mso-position-horizontal-relative:text;mso-position-vertical-relative:text;v-text-anchor:middle" fillcolor="#a7bfde" strokecolor="#4579b8">
            <v:fill color2="#e4ecf5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5A16E5" w:rsidRPr="008C5306" w:rsidRDefault="005A16E5" w:rsidP="00EB7935">
                  <w:pPr>
                    <w:jc w:val="center"/>
                    <w:rPr>
                      <w:b/>
                      <w:bCs/>
                      <w:color w:val="632423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632423"/>
                      <w:sz w:val="28"/>
                      <w:szCs w:val="28"/>
                    </w:rPr>
                    <w:t xml:space="preserve">Январь – май </w:t>
                  </w:r>
                </w:p>
                <w:p w:rsidR="005A16E5" w:rsidRPr="008C5306" w:rsidRDefault="005A16E5" w:rsidP="00EB7935">
                  <w:pPr>
                    <w:jc w:val="center"/>
                    <w:rPr>
                      <w:b/>
                      <w:bCs/>
                      <w:color w:val="632423"/>
                      <w:sz w:val="28"/>
                      <w:szCs w:val="28"/>
                    </w:rPr>
                  </w:pPr>
                  <w:r w:rsidRPr="008C5306">
                    <w:rPr>
                      <w:b/>
                      <w:bCs/>
                      <w:color w:val="632423"/>
                      <w:sz w:val="28"/>
                      <w:szCs w:val="28"/>
                    </w:rPr>
                    <w:t>«Охраняя природу, мы охраняем здоровье»</w:t>
                  </w:r>
                </w:p>
              </w:txbxContent>
            </v:textbox>
          </v:rect>
        </w:pict>
      </w:r>
    </w:p>
    <w:p w:rsidR="005A16E5" w:rsidRDefault="005A16E5" w:rsidP="00351702">
      <w:pPr>
        <w:rPr>
          <w:b/>
          <w:bCs/>
          <w:color w:val="1F497D"/>
        </w:rPr>
      </w:pPr>
      <w:r w:rsidRPr="006A5FAA">
        <w:rPr>
          <w:color w:val="1F497D"/>
        </w:rPr>
        <w:br/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"/>
        <w:gridCol w:w="1041"/>
        <w:gridCol w:w="2125"/>
        <w:gridCol w:w="46"/>
        <w:gridCol w:w="3070"/>
        <w:gridCol w:w="3097"/>
        <w:gridCol w:w="187"/>
      </w:tblGrid>
      <w:tr w:rsidR="005A16E5">
        <w:trPr>
          <w:gridAfter w:val="1"/>
          <w:wAfter w:w="197" w:type="dxa"/>
        </w:trPr>
        <w:tc>
          <w:tcPr>
            <w:tcW w:w="3190" w:type="dxa"/>
            <w:gridSpan w:val="3"/>
          </w:tcPr>
          <w:p w:rsidR="005A16E5" w:rsidRPr="008C5306" w:rsidRDefault="005A16E5" w:rsidP="008C5306">
            <w:pPr>
              <w:spacing w:before="100" w:beforeAutospacing="1" w:after="100" w:afterAutospacing="1"/>
              <w:rPr>
                <w:color w:val="1F497D"/>
              </w:rPr>
            </w:pPr>
            <w:r w:rsidRPr="008C5306">
              <w:rPr>
                <w:b/>
                <w:bCs/>
                <w:color w:val="1F497D"/>
                <w:sz w:val="22"/>
                <w:szCs w:val="22"/>
              </w:rPr>
              <w:t>1.  Акции:</w:t>
            </w:r>
          </w:p>
          <w:p w:rsidR="005A16E5" w:rsidRPr="008C5306" w:rsidRDefault="005A16E5" w:rsidP="00EB7935">
            <w:pPr>
              <w:rPr>
                <w:b/>
                <w:bCs/>
                <w:color w:val="1F497D"/>
              </w:rPr>
            </w:pPr>
            <w:r w:rsidRPr="008C5306">
              <w:rPr>
                <w:b/>
                <w:bCs/>
                <w:color w:val="1F497D"/>
                <w:sz w:val="22"/>
                <w:szCs w:val="22"/>
              </w:rPr>
              <w:t>«Сохраним природу»</w:t>
            </w:r>
          </w:p>
          <w:p w:rsidR="005A16E5" w:rsidRPr="008C5306" w:rsidRDefault="005A16E5" w:rsidP="00EB7935">
            <w:pPr>
              <w:rPr>
                <w:b/>
                <w:bCs/>
                <w:color w:val="1F497D"/>
              </w:rPr>
            </w:pPr>
          </w:p>
          <w:p w:rsidR="005A16E5" w:rsidRPr="008C5306" w:rsidRDefault="005A16E5" w:rsidP="00EB7935">
            <w:pPr>
              <w:rPr>
                <w:b/>
                <w:bCs/>
              </w:rPr>
            </w:pPr>
          </w:p>
        </w:tc>
        <w:tc>
          <w:tcPr>
            <w:tcW w:w="3190" w:type="dxa"/>
            <w:gridSpan w:val="2"/>
          </w:tcPr>
          <w:p w:rsidR="005A16E5" w:rsidRPr="008C5306" w:rsidRDefault="005A16E5" w:rsidP="000E5FB3">
            <w:pPr>
              <w:rPr>
                <w:b/>
                <w:bCs/>
                <w:color w:val="1F497D"/>
              </w:rPr>
            </w:pPr>
            <w:r w:rsidRPr="008C5306">
              <w:rPr>
                <w:b/>
                <w:bCs/>
                <w:color w:val="1F497D"/>
                <w:sz w:val="22"/>
                <w:szCs w:val="22"/>
              </w:rPr>
              <w:t>2.Подготовить Памятки</w:t>
            </w:r>
          </w:p>
          <w:p w:rsidR="005A16E5" w:rsidRPr="008C5306" w:rsidRDefault="005A16E5" w:rsidP="000D7030">
            <w:pPr>
              <w:rPr>
                <w:b/>
                <w:bCs/>
                <w:color w:val="1F497D"/>
              </w:rPr>
            </w:pPr>
            <w:r w:rsidRPr="008C5306">
              <w:rPr>
                <w:b/>
                <w:bCs/>
                <w:color w:val="1F497D"/>
                <w:sz w:val="22"/>
                <w:szCs w:val="22"/>
              </w:rPr>
              <w:t>3. Экологический календарь</w:t>
            </w:r>
          </w:p>
          <w:p w:rsidR="005A16E5" w:rsidRPr="008C5306" w:rsidRDefault="005A16E5" w:rsidP="008C5306">
            <w:pPr>
              <w:spacing w:after="240"/>
              <w:rPr>
                <w:b/>
                <w:bCs/>
              </w:rPr>
            </w:pPr>
          </w:p>
        </w:tc>
        <w:tc>
          <w:tcPr>
            <w:tcW w:w="3191" w:type="dxa"/>
          </w:tcPr>
          <w:p w:rsidR="005A16E5" w:rsidRPr="008C5306" w:rsidRDefault="005A16E5" w:rsidP="000E5FB3">
            <w:pPr>
              <w:rPr>
                <w:b/>
                <w:bCs/>
                <w:color w:val="1F497D"/>
              </w:rPr>
            </w:pPr>
            <w:r w:rsidRPr="008C5306">
              <w:rPr>
                <w:b/>
                <w:bCs/>
                <w:color w:val="1F497D"/>
                <w:sz w:val="22"/>
                <w:szCs w:val="22"/>
              </w:rPr>
              <w:t>4.Конкурсы рисунков на темы:</w:t>
            </w:r>
          </w:p>
          <w:p w:rsidR="005A16E5" w:rsidRPr="008C5306" w:rsidRDefault="005A16E5" w:rsidP="000E5FB3">
            <w:pPr>
              <w:rPr>
                <w:b/>
                <w:bCs/>
                <w:color w:val="1F497D"/>
              </w:rPr>
            </w:pPr>
            <w:r w:rsidRPr="008C5306">
              <w:rPr>
                <w:b/>
                <w:bCs/>
                <w:color w:val="1F497D"/>
                <w:sz w:val="22"/>
                <w:szCs w:val="22"/>
              </w:rPr>
              <w:t>«Весна пришла»</w:t>
            </w:r>
          </w:p>
          <w:p w:rsidR="005A16E5" w:rsidRPr="008C5306" w:rsidRDefault="005A16E5" w:rsidP="00EB7935">
            <w:pPr>
              <w:rPr>
                <w:b/>
                <w:bCs/>
              </w:rPr>
            </w:pPr>
          </w:p>
        </w:tc>
      </w:tr>
      <w:tr w:rsidR="005A16E5">
        <w:trPr>
          <w:gridAfter w:val="1"/>
          <w:wAfter w:w="197" w:type="dxa"/>
        </w:trPr>
        <w:tc>
          <w:tcPr>
            <w:tcW w:w="9571" w:type="dxa"/>
            <w:gridSpan w:val="6"/>
          </w:tcPr>
          <w:p w:rsidR="005A16E5" w:rsidRPr="008C5306" w:rsidRDefault="005A16E5" w:rsidP="008C5306">
            <w:pPr>
              <w:jc w:val="both"/>
              <w:rPr>
                <w:color w:val="1F497D"/>
                <w:lang w:val="en-US"/>
              </w:rPr>
            </w:pPr>
            <w:r w:rsidRPr="008C5306">
              <w:rPr>
                <w:color w:val="1F497D"/>
                <w:sz w:val="22"/>
                <w:szCs w:val="22"/>
                <w:lang w:val="en-US"/>
              </w:rPr>
              <w:t>II.</w:t>
            </w:r>
          </w:p>
          <w:p w:rsidR="005A16E5" w:rsidRPr="008C5306" w:rsidRDefault="005A16E5" w:rsidP="008C5306">
            <w:pPr>
              <w:pStyle w:val="ListParagraph"/>
              <w:numPr>
                <w:ilvl w:val="0"/>
                <w:numId w:val="3"/>
              </w:numPr>
              <w:jc w:val="both"/>
              <w:rPr>
                <w:color w:val="1F497D"/>
              </w:rPr>
            </w:pPr>
            <w:r w:rsidRPr="008C5306">
              <w:rPr>
                <w:color w:val="1F497D"/>
                <w:sz w:val="22"/>
                <w:szCs w:val="22"/>
              </w:rPr>
              <w:t xml:space="preserve"> «Растения в моем доме»</w:t>
            </w:r>
          </w:p>
          <w:p w:rsidR="005A16E5" w:rsidRPr="008C5306" w:rsidRDefault="005A16E5" w:rsidP="008C5306">
            <w:pPr>
              <w:pStyle w:val="ListParagraph"/>
              <w:jc w:val="both"/>
              <w:rPr>
                <w:b/>
                <w:bCs/>
                <w:color w:val="1F497D"/>
              </w:rPr>
            </w:pPr>
          </w:p>
        </w:tc>
      </w:tr>
      <w:tr w:rsidR="005A16E5">
        <w:trPr>
          <w:gridBefore w:val="1"/>
          <w:gridAfter w:val="1"/>
          <w:wAfter w:w="197" w:type="dxa"/>
        </w:trPr>
        <w:tc>
          <w:tcPr>
            <w:tcW w:w="9571" w:type="dxa"/>
            <w:gridSpan w:val="5"/>
          </w:tcPr>
          <w:p w:rsidR="005A16E5" w:rsidRPr="008C5306" w:rsidRDefault="005A16E5" w:rsidP="008C5306">
            <w:pPr>
              <w:jc w:val="both"/>
              <w:rPr>
                <w:color w:val="1F497D"/>
              </w:rPr>
            </w:pPr>
            <w:r w:rsidRPr="008C5306">
              <w:rPr>
                <w:b/>
                <w:bCs/>
                <w:color w:val="1F497D"/>
                <w:sz w:val="22"/>
                <w:szCs w:val="22"/>
              </w:rPr>
              <w:t xml:space="preserve">                   Экологический календарь                                                   Приложение</w:t>
            </w: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5"/>
              <w:gridCol w:w="3206"/>
              <w:gridCol w:w="5942"/>
            </w:tblGrid>
            <w:tr w:rsidR="005A16E5">
              <w:tc>
                <w:tcPr>
                  <w:tcW w:w="32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6E5" w:rsidRPr="008C5306" w:rsidRDefault="005A16E5" w:rsidP="008C5306">
                  <w:pPr>
                    <w:jc w:val="center"/>
                    <w:rPr>
                      <w:color w:val="1F497D"/>
                    </w:rPr>
                  </w:pPr>
                  <w:hyperlink r:id="rId16" w:tgtFrame="_blank" w:history="1">
                    <w:r w:rsidRPr="00BA6ABE">
                      <w:rPr>
                        <w:rFonts w:ascii="Arial" w:hAnsi="Arial" w:cs="Arial"/>
                        <w:noProof/>
                        <w:color w:val="1A3DC1"/>
                        <w:sz w:val="19"/>
                        <w:szCs w:val="19"/>
                      </w:rPr>
                      <w:pict>
                        <v:shape id="Рисунок 44" o:spid="_x0000_i1035" type="#_x0000_t75" alt="http://im0-tub-ru.yandex.net/i?id=371331091-16-72&amp;n=21" href="http://images.yandex.ru/yandsearch?text=%D0%B4%D0%B5%D0%BD%D1%8C %D0%BA%D0%BE%D1%88%D0%B5%D0%BA %D0%BA%D0%B0%D1%80%D1%82%D0%B8%D0%BD%D0%BA%D0%B8&amp;img_url=http://durdom.in.ua/public/sys/img_4b8c535272733.jpg&amp;pos=3&amp;uinfo=ww-1583-wh-778-fw-1358-fh-572-pd-" style="width:71.25pt;height:51.75pt;visibility:visible" o:button="t">
                          <v:fill o:detectmouseclick="t"/>
                          <v:imagedata r:id="rId17" o:title=""/>
                        </v:shape>
                      </w:pict>
                    </w:r>
                  </w:hyperlink>
                </w:p>
              </w:tc>
              <w:tc>
                <w:tcPr>
                  <w:tcW w:w="6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6E5" w:rsidRPr="008C5306" w:rsidRDefault="005A16E5" w:rsidP="008C5306">
                  <w:pPr>
                    <w:jc w:val="both"/>
                    <w:rPr>
                      <w:b/>
                      <w:bCs/>
                      <w:color w:val="1F497D"/>
                    </w:rPr>
                  </w:pPr>
                  <w:r w:rsidRPr="008C5306">
                    <w:rPr>
                      <w:b/>
                      <w:bCs/>
                      <w:color w:val="1F497D"/>
                      <w:sz w:val="22"/>
                      <w:szCs w:val="22"/>
                    </w:rPr>
                    <w:t>1 марта – Всемирный день кошек</w:t>
                  </w:r>
                </w:p>
              </w:tc>
            </w:tr>
            <w:tr w:rsidR="005A16E5">
              <w:tc>
                <w:tcPr>
                  <w:tcW w:w="32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6E5" w:rsidRPr="008C5306" w:rsidRDefault="005A16E5" w:rsidP="008C5306">
                  <w:pPr>
                    <w:jc w:val="center"/>
                    <w:rPr>
                      <w:color w:val="1F497D"/>
                    </w:rPr>
                  </w:pPr>
                  <w:hyperlink r:id="rId18" w:tgtFrame="_blank" w:history="1">
                    <w:r w:rsidRPr="00BA6ABE">
                      <w:rPr>
                        <w:rFonts w:ascii="Arial" w:hAnsi="Arial" w:cs="Arial"/>
                        <w:noProof/>
                        <w:color w:val="1A3DC1"/>
                        <w:sz w:val="19"/>
                        <w:szCs w:val="19"/>
                      </w:rPr>
                      <w:pict>
                        <v:shape id="Рисунок 43" o:spid="_x0000_i1036" type="#_x0000_t75" alt="http://im3-tub-ru.yandex.net/i?id=544778964-65-72&amp;n=21" href="http://images.yandex.ru/yandsearch?p=14&amp;text=%D0%BF%D1%80%D0%B0%D0%B7%D0%B4%D0%BD%D0%B8%D0%BA%D0%B8 %D1%8D%D0%BA%D0%BE%D0%BB%D0%BE%D0%B3%D0%B8%D1%87%D0%B5%D1%81%D0%BA%D0%B8%D0%B5  %D0%BA%D0%B0%D1%80%D1%82%D0%B8%D0%BD%D0%BA%D0%B8&amp;img_url=http://www.supertosty.ru/images/cards/ravnod3.jpg&amp;pos=426&amp;uinfo=ww-1583-wh-778-fw-1358-fh-572-pd-" style="width:78.75pt;height:58.5pt;visibility:visible" o:button="t">
                          <v:fill o:detectmouseclick="t"/>
                          <v:imagedata r:id="rId19" o:title=""/>
                        </v:shape>
                      </w:pict>
                    </w:r>
                  </w:hyperlink>
                </w:p>
              </w:tc>
              <w:tc>
                <w:tcPr>
                  <w:tcW w:w="6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6E5" w:rsidRPr="008C5306" w:rsidRDefault="005A16E5" w:rsidP="008C5306">
                  <w:pPr>
                    <w:jc w:val="both"/>
                    <w:rPr>
                      <w:b/>
                      <w:bCs/>
                      <w:color w:val="1F497D"/>
                    </w:rPr>
                  </w:pPr>
                  <w:r w:rsidRPr="008C5306">
                    <w:rPr>
                      <w:b/>
                      <w:bCs/>
                      <w:color w:val="1F497D"/>
                      <w:sz w:val="22"/>
                      <w:szCs w:val="22"/>
                    </w:rPr>
                    <w:t>22 марта - Всемирный день воды</w:t>
                  </w:r>
                </w:p>
                <w:p w:rsidR="005A16E5" w:rsidRPr="008C5306" w:rsidRDefault="005A16E5" w:rsidP="008C5306">
                  <w:pPr>
                    <w:jc w:val="both"/>
                    <w:rPr>
                      <w:b/>
                      <w:bCs/>
                      <w:color w:val="1F497D"/>
                    </w:rPr>
                  </w:pPr>
                  <w:r w:rsidRPr="008C5306">
                    <w:rPr>
                      <w:b/>
                      <w:bCs/>
                      <w:color w:val="1F497D"/>
                      <w:sz w:val="22"/>
                      <w:szCs w:val="22"/>
                    </w:rPr>
                    <w:t xml:space="preserve">           Сороки. День весеннего равноденствия</w:t>
                  </w:r>
                </w:p>
              </w:tc>
            </w:tr>
            <w:tr w:rsidR="005A16E5">
              <w:tc>
                <w:tcPr>
                  <w:tcW w:w="32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6E5" w:rsidRPr="008C5306" w:rsidRDefault="005A16E5" w:rsidP="008C5306">
                  <w:pPr>
                    <w:jc w:val="right"/>
                    <w:rPr>
                      <w:color w:val="1F497D"/>
                    </w:rPr>
                  </w:pPr>
                  <w:hyperlink r:id="rId20" w:tgtFrame="_blank" w:history="1">
                    <w:r w:rsidRPr="00BA6ABE">
                      <w:rPr>
                        <w:rFonts w:ascii="Arial" w:hAnsi="Arial" w:cs="Arial"/>
                        <w:noProof/>
                        <w:color w:val="1A3DC1"/>
                        <w:sz w:val="19"/>
                        <w:szCs w:val="19"/>
                      </w:rPr>
                      <w:pict>
                        <v:shape id="Рисунок 38" o:spid="_x0000_i1037" type="#_x0000_t75" alt="http://im3-tub-ru.yandex.net/i?id=543175358-42-72&amp;n=21" href="http://images.yandex.ru/yandsearch?p=5&amp;text=%D0%BF%D1%80%D0%B0%D0%B7%D0%B4%D0%BD%D0%B8%D0%BA%D0%B8 %D1%8D%D0%BA%D0%BE%D0%BB%D0%BE%D0%B3%D0%B8%D1%87%D0%B5%D1%81%D0%BA%D0%B8%D0%B5  %D0%BA%D0%B0%D1%80%D1%82%D0%B8%D0%BD%D0%BA%D0%B8&amp;img_url=http://www.segodnya.ua/img/article/4244/82_tn.jpg&amp;pos=176&amp;uinfo=ww-1583-wh-778-fw-1358-fh-572-pd-" style="width:63pt;height:47.25pt;visibility:visible" o:button="t">
                          <v:fill o:detectmouseclick="t"/>
                          <v:imagedata r:id="rId21" o:title=""/>
                        </v:shape>
                      </w:pict>
                    </w:r>
                  </w:hyperlink>
                </w:p>
              </w:tc>
              <w:tc>
                <w:tcPr>
                  <w:tcW w:w="6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6E5" w:rsidRPr="008C5306" w:rsidRDefault="005A16E5" w:rsidP="008C5306">
                  <w:pPr>
                    <w:jc w:val="both"/>
                    <w:rPr>
                      <w:b/>
                      <w:bCs/>
                      <w:color w:val="1F497D"/>
                    </w:rPr>
                  </w:pPr>
                  <w:r w:rsidRPr="008C5306">
                    <w:rPr>
                      <w:b/>
                      <w:bCs/>
                      <w:color w:val="1F497D"/>
                      <w:sz w:val="22"/>
                      <w:szCs w:val="22"/>
                    </w:rPr>
                    <w:t>30 марта – День защиты Земли</w:t>
                  </w:r>
                </w:p>
              </w:tc>
            </w:tr>
            <w:tr w:rsidR="005A16E5">
              <w:trPr>
                <w:gridBefore w:val="1"/>
              </w:trPr>
              <w:tc>
                <w:tcPr>
                  <w:tcW w:w="32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6E5" w:rsidRPr="008C5306" w:rsidRDefault="005A16E5" w:rsidP="00DF5C08">
                  <w:pPr>
                    <w:rPr>
                      <w:color w:val="1F497D"/>
                    </w:rPr>
                  </w:pPr>
                  <w:hyperlink r:id="rId22" w:tgtFrame="_blank" w:history="1">
                    <w:r w:rsidRPr="00BA6ABE">
                      <w:rPr>
                        <w:rFonts w:ascii="Arial" w:hAnsi="Arial" w:cs="Arial"/>
                        <w:noProof/>
                        <w:color w:val="1A3DC1"/>
                        <w:sz w:val="19"/>
                        <w:szCs w:val="19"/>
                      </w:rPr>
                      <w:pict>
                        <v:shape id="Рисунок 42" o:spid="_x0000_i1038" type="#_x0000_t75" alt="http://im1-tub-ru.yandex.net/i?id=104949522-71-72&amp;n=21" href="http://images.yandex.ru/yandsearch?p=11&amp;text=%D0%BF%D1%80%D0%B0%D0%B7%D0%B4%D0%BD%D0%B8%D0%BA%D0%B8 %D1%8D%D0%BA%D0%BE%D0%BB%D0%BE%D0%B3%D0%B8%D1%87%D0%B5%D1%81%D0%BA%D0%B8%D0%B5  %D0%BA%D0%B0%D1%80%D1%82%D0%B8%D0%BD%D0%BA%D0%B8&amp;img_url=http://www.gbmt.ru/upload/iblock/9d5/9d5f4a3711e182daf361b0cad3326df1.jpg&amp;pos=355&amp;uinfo=ww-1583-wh-778-fw-1358-fh-572-pd-" style="width:69pt;height:45pt;visibility:visible" o:button="t">
                          <v:fill o:detectmouseclick="t"/>
                          <v:imagedata r:id="rId23" o:title=""/>
                        </v:shape>
                      </w:pict>
                    </w:r>
                  </w:hyperlink>
                  <w:r w:rsidRPr="008C5306">
                    <w:rPr>
                      <w:rFonts w:ascii="Arial" w:hAnsi="Arial" w:cs="Arial"/>
                      <w:noProof/>
                      <w:color w:val="1A3DC1"/>
                      <w:sz w:val="19"/>
                      <w:szCs w:val="19"/>
                    </w:rPr>
                    <w:t xml:space="preserve">        </w:t>
                  </w:r>
                  <w:hyperlink r:id="rId24" w:tgtFrame="_blank" w:history="1">
                    <w:r w:rsidRPr="00BA6ABE">
                      <w:rPr>
                        <w:rFonts w:ascii="Arial" w:hAnsi="Arial" w:cs="Arial"/>
                        <w:noProof/>
                        <w:color w:val="1A3DC1"/>
                        <w:sz w:val="19"/>
                        <w:szCs w:val="19"/>
                      </w:rPr>
                      <w:pict>
                        <v:shape id="Рисунок 41" o:spid="_x0000_i1039" type="#_x0000_t75" alt="http://im3-tub-ru.yandex.net/i?id=166535047-37-72&amp;n=21" href="http://images.yandex.ru/yandsearch?p=1&amp;text=%D0%BF%D1%80%D0%B0%D0%B7%D0%B4%D0%BD%D0%B8%D0%BA%D0%B8 %D1%8D%D0%BA%D0%BE%D0%BB%D0%BE%D0%B3%D0%B8%D1%87%D0%B5%D1%81%D0%BA%D0%B8%D0%B5  %D0%BA%D0%B0%D1%80%D1%82%D0%B8%D0%BD%D0%BA%D0%B8&amp;img_url=http://img-2005-01.photosight.ru/31/746135.jpg&amp;pos=50&amp;uinfo=ww-1583-wh-778-fw-1358-fh-572-pd-" style="width:60pt;height:45pt;visibility:visible" o:button="t">
                          <v:fill o:detectmouseclick="t"/>
                          <v:imagedata r:id="rId25" o:title=""/>
                        </v:shape>
                      </w:pict>
                    </w:r>
                  </w:hyperlink>
                </w:p>
              </w:tc>
              <w:tc>
                <w:tcPr>
                  <w:tcW w:w="6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6E5" w:rsidRPr="008C5306" w:rsidRDefault="005A16E5" w:rsidP="008C5306">
                  <w:pPr>
                    <w:jc w:val="both"/>
                    <w:rPr>
                      <w:b/>
                      <w:bCs/>
                      <w:color w:val="1F497D"/>
                    </w:rPr>
                  </w:pPr>
                  <w:r w:rsidRPr="008C5306">
                    <w:rPr>
                      <w:b/>
                      <w:bCs/>
                      <w:color w:val="1F497D"/>
                      <w:sz w:val="22"/>
                      <w:szCs w:val="22"/>
                    </w:rPr>
                    <w:t>1 апреля - Международный день птиц.</w:t>
                  </w:r>
                </w:p>
              </w:tc>
            </w:tr>
            <w:tr w:rsidR="005A16E5">
              <w:trPr>
                <w:gridBefore w:val="1"/>
              </w:trPr>
              <w:tc>
                <w:tcPr>
                  <w:tcW w:w="32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6E5" w:rsidRPr="008C5306" w:rsidRDefault="005A16E5" w:rsidP="008C5306">
                  <w:pPr>
                    <w:jc w:val="center"/>
                    <w:rPr>
                      <w:color w:val="1F497D"/>
                    </w:rPr>
                  </w:pPr>
                  <w:hyperlink r:id="rId26" w:tgtFrame="_blank" w:history="1">
                    <w:r w:rsidRPr="00BA6ABE">
                      <w:rPr>
                        <w:rFonts w:ascii="Arial" w:hAnsi="Arial" w:cs="Arial"/>
                        <w:noProof/>
                        <w:color w:val="1A3DC1"/>
                        <w:sz w:val="19"/>
                        <w:szCs w:val="19"/>
                      </w:rPr>
                      <w:pict>
                        <v:shape id="Рисунок 40" o:spid="_x0000_i1040" type="#_x0000_t75" alt="http://im4-tub-ru.yandex.net/i?id=51461392-00-72&amp;n=21" href="http://images.yandex.ru/yandsearch?text=%D0%BF%D1%80%D0%B0%D0%B7%D0%B4%D0%BD%D0%B8%D0%BA%D0%B8 %D1%8D%D0%BA%D0%BE%D0%BB%D0%BE%D0%B3%D0%B8%D1%87%D0%B5%D1%81%D0%BA%D0%B8%D0%B5  %D0%BA%D0%B0%D1%80%D1%82%D0%B8%D0%BD%D0%BA%D0%B8&amp;img_url=http://pozdravka.com/_ph/66/741339773.gif&amp;pos=10&amp;uinfo=ww-1583-wh-778-fw-1358-fh-572-pd-" style="width:60pt;height:45pt;visibility:visible" o:button="t">
                          <v:fill o:detectmouseclick="t"/>
                          <v:imagedata r:id="rId27" o:title=""/>
                        </v:shape>
                      </w:pict>
                    </w:r>
                  </w:hyperlink>
                  <w:r w:rsidRPr="008C5306">
                    <w:rPr>
                      <w:rFonts w:ascii="Arial" w:hAnsi="Arial" w:cs="Arial"/>
                      <w:noProof/>
                      <w:color w:val="1A3DC1"/>
                      <w:sz w:val="19"/>
                      <w:szCs w:val="19"/>
                    </w:rPr>
                    <w:t xml:space="preserve"> </w:t>
                  </w:r>
                </w:p>
              </w:tc>
              <w:tc>
                <w:tcPr>
                  <w:tcW w:w="6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6E5" w:rsidRPr="008C5306" w:rsidRDefault="005A16E5" w:rsidP="008C5306">
                  <w:pPr>
                    <w:jc w:val="both"/>
                    <w:rPr>
                      <w:b/>
                      <w:bCs/>
                      <w:color w:val="1F497D"/>
                    </w:rPr>
                  </w:pPr>
                  <w:r w:rsidRPr="008C5306">
                    <w:rPr>
                      <w:b/>
                      <w:bCs/>
                      <w:color w:val="1F497D"/>
                      <w:sz w:val="22"/>
                      <w:szCs w:val="22"/>
                    </w:rPr>
                    <w:t>3 июня - Всемирный день окружающей среды</w:t>
                  </w:r>
                </w:p>
              </w:tc>
            </w:tr>
            <w:tr w:rsidR="005A16E5">
              <w:trPr>
                <w:gridBefore w:val="1"/>
              </w:trPr>
              <w:tc>
                <w:tcPr>
                  <w:tcW w:w="32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6E5" w:rsidRPr="008C5306" w:rsidRDefault="005A16E5" w:rsidP="008C5306">
                  <w:pPr>
                    <w:jc w:val="right"/>
                    <w:rPr>
                      <w:color w:val="1F497D"/>
                    </w:rPr>
                  </w:pPr>
                  <w:hyperlink r:id="rId28" w:tgtFrame="_blank" w:history="1">
                    <w:r w:rsidRPr="00BA6ABE">
                      <w:rPr>
                        <w:rFonts w:ascii="Arial" w:hAnsi="Arial" w:cs="Arial"/>
                        <w:noProof/>
                        <w:color w:val="1A3DC1"/>
                        <w:sz w:val="19"/>
                        <w:szCs w:val="19"/>
                      </w:rPr>
                      <w:pict>
                        <v:shape id="Рисунок 46" o:spid="_x0000_i1041" type="#_x0000_t75" alt="http://im3-tub-ru.yandex.net/i?id=385258185-04-72&amp;n=21" href="http://images.yandex.ru/yandsearch?text=%D0%94%D0%B5%D0%BD%D1%8C %D0%BE%D1%81%D0%BD%D0%BE%D0%B2%D0%B0%D0%BD%D0%B8%D1%8F %D0%A0%D0%BE%D1%81%D1%81%D0%B8%D0%B9%D1%81%D0%BA%D0%BE%D0%B3%D0%BE %D0%BC%D1%83%D0%B7%D0%B5%D1%8F %D0%BB%D0%B5%D1%81%D0%B0&amp;img_url=http://img-fotki.yandex.ru/get/4513/myg2001.343/0_572c9_b520fc9e_L.jpg&amp;pos=10&amp;uinfo=ww-1583-wh-778-fw-1358-fh-572-pd-" style="width:54pt;height:38.25pt;visibility:visible" o:button="t">
                          <v:fill o:detectmouseclick="t"/>
                          <v:imagedata r:id="rId29" o:title=""/>
                        </v:shape>
                      </w:pict>
                    </w:r>
                  </w:hyperlink>
                  <w:r w:rsidRPr="008C5306">
                    <w:rPr>
                      <w:color w:val="1F497D"/>
                      <w:sz w:val="22"/>
                      <w:szCs w:val="22"/>
                    </w:rPr>
                    <w:t xml:space="preserve">  </w:t>
                  </w:r>
                  <w:hyperlink r:id="rId30" w:tgtFrame="_blank" w:history="1">
                    <w:r w:rsidRPr="00BA6ABE">
                      <w:rPr>
                        <w:rFonts w:ascii="Arial" w:hAnsi="Arial" w:cs="Arial"/>
                        <w:noProof/>
                        <w:color w:val="1A3DC1"/>
                        <w:sz w:val="19"/>
                        <w:szCs w:val="19"/>
                      </w:rPr>
                      <w:pict>
                        <v:shape id="Рисунок 48" o:spid="_x0000_i1042" type="#_x0000_t75" alt="http://im3-tub-ru.yandex.net/i?id=482764999-70-72&amp;n=21" href="http://images.yandex.ru/yandsearch?p=1&amp;text=%D0%94%D0%B5%D0%BD%D1%8C %D0%BE%D1%81%D0%BD%D0%BE%D0%B2%D0%B0%D0%BD%D0%B8%D1%8F %D0%A0%D0%BE%D1%81%D1%81%D0%B8%D0%B9%D1%81%D0%BA%D0%BE%D0%B3%D0%BE %D0%BC%D1%83%D0%B7%D0%B5%D1%8F %D0%BB%D0%B5%D1%81%D0%B0&amp;img_url=http://ecoportal.su/images/news/thumb_61607.jpg&amp;pos=32&amp;uinfo=ww-1583-wh-778-fw-1358-fh-572-pd-" style="width:55.5pt;height:36pt;visibility:visible" o:button="t">
                          <v:fill o:detectmouseclick="t"/>
                          <v:imagedata r:id="rId31" o:title=""/>
                        </v:shape>
                      </w:pict>
                    </w:r>
                  </w:hyperlink>
                </w:p>
                <w:p w:rsidR="005A16E5" w:rsidRPr="008C5306" w:rsidRDefault="005A16E5" w:rsidP="008C5306">
                  <w:pPr>
                    <w:jc w:val="right"/>
                    <w:rPr>
                      <w:color w:val="1F497D"/>
                    </w:rPr>
                  </w:pPr>
                </w:p>
              </w:tc>
              <w:tc>
                <w:tcPr>
                  <w:tcW w:w="6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6E5" w:rsidRPr="008C5306" w:rsidRDefault="005A16E5" w:rsidP="008C5306">
                  <w:pPr>
                    <w:jc w:val="both"/>
                    <w:rPr>
                      <w:b/>
                      <w:bCs/>
                      <w:color w:val="1F497D"/>
                    </w:rPr>
                  </w:pPr>
                  <w:r w:rsidRPr="008C5306">
                    <w:rPr>
                      <w:b/>
                      <w:bCs/>
                      <w:color w:val="1F497D"/>
                      <w:sz w:val="22"/>
                      <w:szCs w:val="22"/>
                    </w:rPr>
                    <w:t>23 июня 1999г. –  День основания Российского музея леса</w:t>
                  </w:r>
                </w:p>
              </w:tc>
            </w:tr>
            <w:tr w:rsidR="005A16E5">
              <w:trPr>
                <w:gridBefore w:val="1"/>
              </w:trPr>
              <w:tc>
                <w:tcPr>
                  <w:tcW w:w="32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6E5" w:rsidRPr="008C5306" w:rsidRDefault="005A16E5" w:rsidP="008C5306">
                  <w:pPr>
                    <w:jc w:val="right"/>
                    <w:rPr>
                      <w:rFonts w:ascii="Arial" w:hAnsi="Arial" w:cs="Arial"/>
                      <w:noProof/>
                      <w:color w:val="1A3DC1"/>
                      <w:sz w:val="19"/>
                      <w:szCs w:val="19"/>
                    </w:rPr>
                  </w:pPr>
                </w:p>
              </w:tc>
              <w:tc>
                <w:tcPr>
                  <w:tcW w:w="6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6E5" w:rsidRPr="008C5306" w:rsidRDefault="005A16E5" w:rsidP="008C5306">
                  <w:pPr>
                    <w:jc w:val="both"/>
                    <w:rPr>
                      <w:b/>
                      <w:bCs/>
                      <w:color w:val="1F497D"/>
                    </w:rPr>
                  </w:pPr>
                </w:p>
              </w:tc>
            </w:tr>
          </w:tbl>
          <w:p w:rsidR="005A16E5" w:rsidRPr="008C5306" w:rsidRDefault="005A16E5" w:rsidP="008C5306">
            <w:pPr>
              <w:jc w:val="both"/>
              <w:rPr>
                <w:color w:val="1F497D"/>
              </w:rPr>
            </w:pPr>
          </w:p>
        </w:tc>
      </w:tr>
      <w:tr w:rsidR="005A16E5" w:rsidRPr="005F6EC7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tblCellSpacing w:w="15" w:type="dxa"/>
        </w:trPr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A16E5" w:rsidRPr="005F6EC7" w:rsidRDefault="005A16E5" w:rsidP="008154F0">
            <w:pPr>
              <w:spacing w:before="100" w:beforeAutospacing="1" w:after="100" w:afterAutospacing="1"/>
              <w:ind w:left="115" w:right="115"/>
              <w:jc w:val="center"/>
              <w:rPr>
                <w:color w:val="1F497D"/>
              </w:rPr>
            </w:pPr>
            <w:r w:rsidRPr="00245DAC">
              <w:rPr>
                <w:color w:val="1F497D"/>
              </w:rPr>
              <w:t xml:space="preserve">2 </w:t>
            </w:r>
            <w:r w:rsidRPr="005F6EC7">
              <w:rPr>
                <w:color w:val="1F497D"/>
              </w:rPr>
              <w:t>класс</w:t>
            </w:r>
          </w:p>
        </w:tc>
        <w:tc>
          <w:tcPr>
            <w:tcW w:w="2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A16E5" w:rsidRPr="005F6EC7" w:rsidRDefault="005A16E5" w:rsidP="000E5FB3">
            <w:pPr>
              <w:spacing w:before="100" w:beforeAutospacing="1" w:after="100" w:afterAutospacing="1"/>
              <w:rPr>
                <w:color w:val="1F497D"/>
              </w:rPr>
            </w:pPr>
            <w:r w:rsidRPr="005F6EC7">
              <w:rPr>
                <w:color w:val="1F497D"/>
              </w:rPr>
              <w:t>Сутки и неделя</w:t>
            </w:r>
          </w:p>
        </w:tc>
        <w:tc>
          <w:tcPr>
            <w:tcW w:w="63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A16E5" w:rsidRPr="005F6EC7" w:rsidRDefault="005A16E5" w:rsidP="000E5FB3">
            <w:pPr>
              <w:spacing w:before="100" w:beforeAutospacing="1" w:after="100" w:afterAutospacing="1"/>
              <w:rPr>
                <w:color w:val="1F497D"/>
              </w:rPr>
            </w:pPr>
            <w:r w:rsidRPr="005F6EC7">
              <w:rPr>
                <w:color w:val="1F497D"/>
                <w:u w:val="single"/>
              </w:rPr>
              <w:t>Проектное задание</w:t>
            </w:r>
            <w:r w:rsidRPr="005F6EC7">
              <w:rPr>
                <w:color w:val="1F497D"/>
              </w:rPr>
              <w:t>: составить фоторассказ о своей жизни за неделю</w:t>
            </w:r>
          </w:p>
        </w:tc>
      </w:tr>
      <w:tr w:rsidR="005A16E5" w:rsidRPr="005F6EC7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tblCellSpacing w:w="15" w:type="dxa"/>
        </w:trPr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A16E5" w:rsidRPr="005F6EC7" w:rsidRDefault="005A16E5" w:rsidP="000E5FB3">
            <w:pPr>
              <w:rPr>
                <w:color w:val="1F497D"/>
              </w:rPr>
            </w:pPr>
          </w:p>
        </w:tc>
        <w:tc>
          <w:tcPr>
            <w:tcW w:w="2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A16E5" w:rsidRPr="005F6EC7" w:rsidRDefault="005A16E5" w:rsidP="000E5FB3">
            <w:pPr>
              <w:spacing w:before="100" w:beforeAutospacing="1" w:after="100" w:afterAutospacing="1"/>
              <w:rPr>
                <w:color w:val="1F497D"/>
              </w:rPr>
            </w:pPr>
            <w:r w:rsidRPr="005F6EC7">
              <w:rPr>
                <w:color w:val="1F497D"/>
              </w:rPr>
              <w:t>Экологический календарь</w:t>
            </w:r>
          </w:p>
        </w:tc>
        <w:tc>
          <w:tcPr>
            <w:tcW w:w="63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A16E5" w:rsidRPr="005F6EC7" w:rsidRDefault="005A16E5" w:rsidP="000E5FB3">
            <w:pPr>
              <w:spacing w:before="100" w:beforeAutospacing="1" w:after="100" w:afterAutospacing="1"/>
              <w:rPr>
                <w:color w:val="1F497D"/>
              </w:rPr>
            </w:pPr>
            <w:r w:rsidRPr="005F6EC7">
              <w:rPr>
                <w:color w:val="1F497D"/>
                <w:u w:val="single"/>
              </w:rPr>
              <w:t>Проектное задание</w:t>
            </w:r>
            <w:r w:rsidRPr="005F6EC7">
              <w:rPr>
                <w:color w:val="1F497D"/>
              </w:rPr>
              <w:t>: составить фоторассказ об одном из экологических дней, отмеченных в школе</w:t>
            </w:r>
          </w:p>
        </w:tc>
      </w:tr>
      <w:tr w:rsidR="005A16E5" w:rsidRPr="005F6EC7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tblCellSpacing w:w="15" w:type="dxa"/>
        </w:trPr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A16E5" w:rsidRPr="005F6EC7" w:rsidRDefault="005A16E5" w:rsidP="000E5FB3">
            <w:pPr>
              <w:rPr>
                <w:color w:val="1F497D"/>
              </w:rPr>
            </w:pPr>
          </w:p>
        </w:tc>
        <w:tc>
          <w:tcPr>
            <w:tcW w:w="2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A16E5" w:rsidRPr="005F6EC7" w:rsidRDefault="005A16E5" w:rsidP="000E5FB3">
            <w:pPr>
              <w:spacing w:before="100" w:beforeAutospacing="1" w:after="100" w:afterAutospacing="1"/>
              <w:rPr>
                <w:color w:val="1F497D"/>
              </w:rPr>
            </w:pPr>
            <w:r w:rsidRPr="005F6EC7">
              <w:rPr>
                <w:color w:val="1F497D"/>
              </w:rPr>
              <w:t>Охрана природы зимой</w:t>
            </w:r>
          </w:p>
        </w:tc>
        <w:tc>
          <w:tcPr>
            <w:tcW w:w="63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A16E5" w:rsidRPr="005F6EC7" w:rsidRDefault="005A16E5" w:rsidP="000E5FB3">
            <w:pPr>
              <w:spacing w:before="100" w:beforeAutospacing="1" w:after="100" w:afterAutospacing="1"/>
              <w:rPr>
                <w:color w:val="1F497D"/>
              </w:rPr>
            </w:pPr>
            <w:r w:rsidRPr="005F6EC7">
              <w:rPr>
                <w:color w:val="1F497D"/>
                <w:u w:val="single"/>
              </w:rPr>
              <w:t>Проектное задание</w:t>
            </w:r>
            <w:r w:rsidRPr="005F6EC7">
              <w:rPr>
                <w:color w:val="1F497D"/>
              </w:rPr>
              <w:t>: (выполняется с участием взрослых): организовать в классе выставку предметов зимней одежды народов своего края; составить фоторассказ о зимней прогулке</w:t>
            </w:r>
          </w:p>
        </w:tc>
      </w:tr>
    </w:tbl>
    <w:p w:rsidR="005A16E5" w:rsidRDefault="005A16E5" w:rsidP="001C33A4">
      <w:pPr>
        <w:jc w:val="both"/>
        <w:rPr>
          <w:rStyle w:val="c5"/>
          <w:color w:val="000000"/>
        </w:rPr>
      </w:pPr>
    </w:p>
    <w:p w:rsidR="005A16E5" w:rsidRDefault="005A16E5" w:rsidP="001C33A4">
      <w:pPr>
        <w:jc w:val="both"/>
        <w:rPr>
          <w:rStyle w:val="c5"/>
          <w:color w:val="000000"/>
        </w:rPr>
      </w:pPr>
      <w:hyperlink r:id="rId32" w:anchor="!/yandsearch?p=1&amp;text=%D0%BF%D1%80%D0%B0%D0%B7%D0%B4%D0%BD%D0%B8%D0%BA%D0%B8%20%D1%8D%D0%BA%D0%BE%D0%BB%D0%BE%D0%B3%D0%B8%D1%87%D0%B5%D1%81%D0%BA%D0%B8%D0%B5%20%20%D0%BA%D0%B0%D1%80%D1%82%D0%B8%D0%BD%D0%BA%D0%B8&amp;pos=42&amp;uinfo=ww-1583-wh-778-fw-1358-fh-572-" w:history="1">
        <w:r w:rsidRPr="00BA6ABE">
          <w:rPr>
            <w:rFonts w:ascii="Arial" w:hAnsi="Arial" w:cs="Arial"/>
            <w:noProof/>
            <w:color w:val="1A3DC1"/>
            <w:sz w:val="2"/>
            <w:szCs w:val="2"/>
          </w:rPr>
          <w:pict>
            <v:shape id="Рисунок 29" o:spid="_x0000_i1043" type="#_x0000_t75" alt="http://900igr.net/datas/prazdniki/Ekologicheskie-prazdniki/0085-085-29-nojabrja-Den-obrazovanija-Vsemirnogo-obschestva-okhrany-prirody.jpg" href="http://images.yandex.ru/#!/yandsearch?p=1&amp;text=%D0%BF%D1%80%D0%B0%D0%B7%D0%B4%D0%BD%D0%B8%D0%BA%D0%B8%20%D1%8D%D0%BA%D0%BE%D0%BB%D0%BE%D0%B3%D0%B8%D1%87%D0%B5%D1%81%D0%BA%D0%B8%D0%B5%20%20%D0%BA%D0%B0%D1%80%D1%82%D0%B8%D0%BD%D0%BA%D0%B8&amp;pos=42&amp;uinfo=ww-1583-wh-778-fw-1358-fh-572-pd-1&amp;rpt=simage&amp;img_url=http%3A%2F%2F900igr.net%2Fdatas%2Fprazdniki%2FEkologicheskie-prazdniki%2F0085-085-29-nojabrja-Den-obrazovanija-Vsemirnogo-obschestva-okhrany" style="width:468pt;height:345.75pt;visibility:visible" o:button="t">
              <v:fill o:detectmouseclick="t"/>
              <v:imagedata r:id="rId33" o:title=""/>
            </v:shape>
          </w:pict>
        </w:r>
      </w:hyperlink>
    </w:p>
    <w:p w:rsidR="005A16E5" w:rsidRDefault="005A16E5" w:rsidP="001C33A4">
      <w:pPr>
        <w:jc w:val="both"/>
        <w:rPr>
          <w:rStyle w:val="c5"/>
          <w:color w:val="000000"/>
        </w:rPr>
      </w:pPr>
    </w:p>
    <w:p w:rsidR="005A16E5" w:rsidRDefault="005A16E5" w:rsidP="001C33A4">
      <w:pPr>
        <w:jc w:val="both"/>
        <w:rPr>
          <w:rStyle w:val="c5"/>
          <w:color w:val="000000"/>
        </w:rPr>
      </w:pPr>
    </w:p>
    <w:p w:rsidR="005A16E5" w:rsidRDefault="005A16E5" w:rsidP="001C33A4">
      <w:pPr>
        <w:jc w:val="both"/>
      </w:pPr>
      <w:hyperlink r:id="rId34" w:anchor="!/yandsearch?p=2&amp;text=%D0%BF%D1%80%D0%B0%D0%B7%D0%B4%D0%BD%D0%B8%D0%BA%D0%B8%20%D1%8D%D0%BA%D0%BE%D0%BB%D0%BE%D0%B3%D0%B8%D1%87%D0%B5%D1%81%D0%BA%D0%B8%D0%B5%20%20%D0%BA%D0%B0%D1%80%D1%82%D0%B8%D0%BD%D0%BA%D0%B8&amp;pos=86&amp;uinfo=ww-1583-wh-778-fw-1358-fh-572-" w:history="1">
        <w:r w:rsidRPr="00BA6ABE">
          <w:rPr>
            <w:rFonts w:ascii="Arial" w:hAnsi="Arial" w:cs="Arial"/>
            <w:noProof/>
            <w:color w:val="1A3DC1"/>
            <w:sz w:val="2"/>
            <w:szCs w:val="2"/>
          </w:rPr>
          <w:pict>
            <v:shape id="Рисунок 26" o:spid="_x0000_i1044" type="#_x0000_t75" alt="http://900igr.net/datas/prazdniki/Ekologicheskie-prazdniki/0015-015-22-marta-Vsemirnyj-den-vody-Vsemirnyj-den-okhrany-vodnykh.jpg" href="http://images.yandex.ru/#!/yandsearch?p=2&amp;text=%D0%BF%D1%80%D0%B0%D0%B7%D0%B4%D0%BD%D0%B8%D0%BA%D0%B8%20%D1%8D%D0%BA%D0%BE%D0%BB%D0%BE%D0%B3%D0%B8%D1%87%D0%B5%D1%81%D0%BA%D0%B8%D0%B5%20%20%D0%BA%D0%B0%D1%80%D1%82%D0%B8%D0%BD%D0%BA%D0%B8&amp;pos=86&amp;uinfo=ww-1583-wh-778-fw-1358-fh-572-pd-1&amp;rpt=simage&amp;img_url=http%3A%2F%2F900igr.net%2Fdatas%2Fprazdniki%2FEkologicheskie-prazdniki%2F0015-015-22-marta-Vsemirnyj-den-vody-Vsemirnyj-den-okhrany" style="width:468pt;height:378pt;visibility:visible" o:button="t">
              <v:fill o:detectmouseclick="t"/>
              <v:imagedata r:id="rId35" o:title=""/>
            </v:shape>
          </w:pict>
        </w:r>
      </w:hyperlink>
    </w:p>
    <w:p w:rsidR="005A16E5" w:rsidRDefault="005A16E5" w:rsidP="001C33A4">
      <w:pPr>
        <w:jc w:val="both"/>
      </w:pPr>
    </w:p>
    <w:p w:rsidR="005A16E5" w:rsidRDefault="005A16E5" w:rsidP="001C33A4">
      <w:pPr>
        <w:jc w:val="both"/>
      </w:pPr>
    </w:p>
    <w:p w:rsidR="005A16E5" w:rsidRDefault="005A16E5" w:rsidP="001C33A4">
      <w:pPr>
        <w:jc w:val="both"/>
      </w:pPr>
      <w:hyperlink r:id="rId36" w:anchor="!/yandsearch?p=2&amp;text=%D0%BF%D1%80%D0%B0%D0%B7%D0%B4%D0%BD%D0%B8%D0%BA%D0%B8%20%D1%8D%D0%BA%D0%BE%D0%BB%D0%BE%D0%B3%D0%B8%D1%87%D0%B5%D1%81%D0%BA%D0%B8%D0%B5%20%20%D0%BA%D0%B0%D1%80%D1%82%D0%B8%D0%BD%D0%BA%D0%B8&amp;pos=62&amp;uinfo=ww-1583-wh-778-fw-1358-fh-572-" w:history="1">
        <w:r w:rsidRPr="00BA6ABE">
          <w:rPr>
            <w:rFonts w:ascii="Arial" w:hAnsi="Arial" w:cs="Arial"/>
            <w:noProof/>
            <w:color w:val="1A3DC1"/>
            <w:sz w:val="2"/>
            <w:szCs w:val="2"/>
          </w:rPr>
          <w:pict>
            <v:shape id="Рисунок 27" o:spid="_x0000_i1045" type="#_x0000_t75" alt="http://900igr.net/datas/prazdniki/Ekologicheskie-prazdniki/0011-011-1-marta-Vsemirnyj-den-koshek.jpg" href="http://images.yandex.ru/#!/yandsearch?p=2&amp;text=%D0%BF%D1%80%D0%B0%D0%B7%D0%B4%D0%BD%D0%B8%D0%BA%D0%B8%20%D1%8D%D0%BA%D0%BE%D0%BB%D0%BE%D0%B3%D0%B8%D1%87%D0%B5%D1%81%D0%BA%D0%B8%D0%B5%20%20%D0%BA%D0%B0%D1%80%D1%82%D0%B8%D0%BD%D0%BA%D0%B8&amp;pos=62&amp;uinfo=ww-1583-wh-778-fw-1358-fh-572-pd-1&amp;rpt=simage&amp;img_url=http%3A%2F%2F900igr.net%2Fdatas%2Fprazdniki%2FEkologicheskie-prazdniki%2F0011-011-1-marta-Vsemirnyj-de" style="width:468pt;height:345.75pt;visibility:visible" o:button="t">
              <v:fill o:detectmouseclick="t"/>
              <v:imagedata r:id="rId37" o:title=""/>
            </v:shape>
          </w:pict>
        </w:r>
      </w:hyperlink>
    </w:p>
    <w:p w:rsidR="005A16E5" w:rsidRDefault="005A16E5" w:rsidP="001C33A4">
      <w:pPr>
        <w:jc w:val="both"/>
      </w:pPr>
    </w:p>
    <w:p w:rsidR="005A16E5" w:rsidRDefault="005A16E5" w:rsidP="001C33A4">
      <w:pPr>
        <w:jc w:val="both"/>
      </w:pPr>
      <w:hyperlink r:id="rId38" w:anchor="!/yandsearch?p=2&amp;text=%D0%BF%D1%80%D0%B0%D0%B7%D0%B4%D0%BD%D0%B8%D0%BA%D0%B8%20%D1%8D%D0%BA%D0%BE%D0%BB%D0%BE%D0%B3%D0%B8%D1%87%D0%B5%D1%81%D0%BA%D0%B8%D0%B5%20%20%D0%BA%D0%B0%D1%80%D1%82%D0%B8%D0%BD%D0%BA%D0%B8&amp;pos=77&amp;uinfo=ww-1583-wh-778-fw-1358-fh-572-" w:history="1">
        <w:r w:rsidRPr="00BA6ABE">
          <w:rPr>
            <w:rFonts w:ascii="Arial" w:hAnsi="Arial" w:cs="Arial"/>
            <w:noProof/>
            <w:color w:val="1A3DC1"/>
            <w:sz w:val="2"/>
            <w:szCs w:val="2"/>
          </w:rPr>
          <w:pict>
            <v:shape id="Рисунок 30" o:spid="_x0000_i1046" type="#_x0000_t75" alt="http://rpp.nashaucheba.ru/pars_docs/refs/73/72538/img20.jpg" href="http://images.yandex.ru/#!/yandsearch?p=2&amp;text=%D0%BF%D1%80%D0%B0%D0%B7%D0%B4%D0%BD%D0%B8%D0%BA%D0%B8%20%D1%8D%D0%BA%D0%BE%D0%BB%D0%BE%D0%B3%D0%B8%D1%87%D0%B5%D1%81%D0%BA%D0%B8%D0%B5%20%20%D0%BA%D0%B0%D1%80%D1%82%D0%B8%D0%BD%D0%BA%D0%B8&amp;pos=77&amp;uinfo=ww-1583-wh-778-fw-1358-fh-572-pd-1&amp;rpt=simage&amp;img_url=http%3A%2F%2F900igr.net%2Fdatas%2Fprazdniki%2FEkologicheskie-prazdniki%2F0021-021-1aprelja-Mezhdunarodnyj-d" style="width:468pt;height:346.5pt;visibility:visible" o:button="t">
              <v:fill o:detectmouseclick="t"/>
              <v:imagedata r:id="rId39" o:title=""/>
            </v:shape>
          </w:pict>
        </w:r>
      </w:hyperlink>
    </w:p>
    <w:p w:rsidR="005A16E5" w:rsidRDefault="005A16E5" w:rsidP="001C33A4">
      <w:pPr>
        <w:jc w:val="both"/>
      </w:pPr>
    </w:p>
    <w:p w:rsidR="005A16E5" w:rsidRDefault="005A16E5" w:rsidP="001C33A4">
      <w:pPr>
        <w:jc w:val="both"/>
      </w:pPr>
    </w:p>
    <w:p w:rsidR="005A16E5" w:rsidRDefault="005A16E5" w:rsidP="001C33A4">
      <w:pPr>
        <w:jc w:val="both"/>
      </w:pPr>
    </w:p>
    <w:p w:rsidR="005A16E5" w:rsidRDefault="005A16E5" w:rsidP="001C33A4">
      <w:pPr>
        <w:jc w:val="both"/>
      </w:pPr>
    </w:p>
    <w:p w:rsidR="005A16E5" w:rsidRDefault="005A16E5" w:rsidP="001C33A4">
      <w:pPr>
        <w:jc w:val="both"/>
      </w:pPr>
      <w:hyperlink r:id="rId40" w:anchor="!/yandsearch?p=4&amp;text=%D0%BF%D1%80%D0%B0%D0%B7%D0%B4%D0%BD%D0%B8%D0%BA%D0%B8%20%D1%8D%D0%BA%D0%BE%D0%BB%D0%BE%D0%B3%D0%B8%D1%87%D0%B5%D1%81%D0%BA%D0%B8%D0%B5%20%20%D0%BA%D0%B0%D1%80%D1%82%D0%B8%D0%BD%D0%BA%D0%B8&amp;pos=133&amp;uinfo=ww-1583-wh-778-fw-1358-fh-572" w:history="1">
        <w:r w:rsidRPr="00BA6ABE">
          <w:rPr>
            <w:rFonts w:ascii="Arial" w:hAnsi="Arial" w:cs="Arial"/>
            <w:noProof/>
            <w:color w:val="1A3DC1"/>
            <w:sz w:val="2"/>
            <w:szCs w:val="2"/>
          </w:rPr>
          <w:pict>
            <v:shape id="Рисунок 32" o:spid="_x0000_i1047" type="#_x0000_t75" alt="http://900igr.net/datas/prazdniki/Ekologicheskie-prazdniki/0046-046-23-ijunja-1999-Den-osnovanija-Rossijskogo-muzeja-lesa.jpg" href="http://images.yandex.ru/#!/yandsearch?p=4&amp;text=%D0%BF%D1%80%D0%B0%D0%B7%D0%B4%D0%BD%D0%B8%D0%BA%D0%B8%20%D1%8D%D0%BA%D0%BE%D0%BB%D0%BE%D0%B3%D0%B8%D1%87%D0%B5%D1%81%D0%BA%D0%B8%D0%B5%20%20%D0%BA%D0%B0%D1%80%D1%82%D0%B8%D0%BD%D0%BA%D0%B8&amp;pos=133&amp;uinfo=ww-1583-wh-778-fw-1358-fh-572-pd-1&amp;rpt=simage&amp;img_url=http%3A%2F%2F900igr.net%2Fdatas%2Fprazdniki%2FEkologicheskie-prazdniki%2F0046-046-23-ijunja-1999-Den-osnovanija-Rossijskogo-muz" style="width:468pt;height:345.75pt;visibility:visible" o:button="t">
              <v:fill o:detectmouseclick="t"/>
              <v:imagedata r:id="rId41" o:title=""/>
            </v:shape>
          </w:pict>
        </w:r>
      </w:hyperlink>
    </w:p>
    <w:p w:rsidR="005A16E5" w:rsidRDefault="005A16E5" w:rsidP="001C33A4">
      <w:pPr>
        <w:jc w:val="both"/>
      </w:pPr>
    </w:p>
    <w:p w:rsidR="005A16E5" w:rsidRDefault="005A16E5" w:rsidP="001C33A4">
      <w:pPr>
        <w:jc w:val="both"/>
      </w:pPr>
      <w:hyperlink r:id="rId42" w:anchor="!/yandsearch?text=%D0%BF%D1%80%D0%B0%D0%B7%D0%B4%D0%BD%D0%B8%D0%BA%D0%B8%20%D1%8D%D0%BA%D0%BE%D0%BB%D0%BE%D0%B3%D0%B8%D1%87%D0%B5%D1%81%D0%BA%D0%B8%D0%B5%20%20%D0%BA%D0%B0%D1%80%D1%82%D0%B8%D0%BD%D0%BA%D0%B8&amp;pos=18&amp;uinfo=ww-1583-wh-778-fw-1358-fh-572-pd-1" w:history="1">
        <w:r w:rsidRPr="00BA6ABE">
          <w:rPr>
            <w:rFonts w:ascii="Arial" w:hAnsi="Arial" w:cs="Arial"/>
            <w:noProof/>
            <w:color w:val="1A3DC1"/>
            <w:sz w:val="2"/>
            <w:szCs w:val="2"/>
          </w:rPr>
          <w:pict>
            <v:shape id="Рисунок 28" o:spid="_x0000_i1048" type="#_x0000_t75" alt="http://900igr.net/datas/prazdniki/Ekologicheskie-prazdniki/0040-040-5ijunja-Vsemirnyj-den-okruzhajuschej-sredy.jpg" href="http://images.yandex.ru/#!/yandsearch?text=%D0%BF%D1%80%D0%B0%D0%B7%D0%B4%D0%BD%D0%B8%D0%BA%D0%B8%20%D1%8D%D0%BA%D0%BE%D0%BB%D0%BE%D0%B3%D0%B8%D1%87%D0%B5%D1%81%D0%BA%D0%B8%D0%B5%20%20%D0%BA%D0%B0%D1%80%D1%82%D0%B8%D0%BD%D0%BA%D0%B8&amp;pos=18&amp;uinfo=ww-1583-wh-778-fw-1358-fh-572-pd-1&amp;rpt=simage&amp;img_url=http%3A%2F%2F900igr.net%2Fdatas%2Fprazdniki%2FEkologicheskie-prazdniki%2F0040-040-5ijunja-Vsemirnyj-den-okruzhajusch" style="width:468pt;height:345.75pt;visibility:visible" o:button="t">
              <v:fill o:detectmouseclick="t"/>
              <v:imagedata r:id="rId43" o:title=""/>
            </v:shape>
          </w:pict>
        </w:r>
      </w:hyperlink>
    </w:p>
    <w:p w:rsidR="005A16E5" w:rsidRDefault="005A16E5" w:rsidP="001C33A4">
      <w:pPr>
        <w:jc w:val="both"/>
      </w:pPr>
    </w:p>
    <w:p w:rsidR="005A16E5" w:rsidRDefault="005A16E5" w:rsidP="001C33A4">
      <w:pPr>
        <w:jc w:val="both"/>
      </w:pPr>
    </w:p>
    <w:p w:rsidR="005A16E5" w:rsidRDefault="005A16E5" w:rsidP="001C33A4">
      <w:pPr>
        <w:jc w:val="both"/>
      </w:pPr>
    </w:p>
    <w:p w:rsidR="005A16E5" w:rsidRDefault="005A16E5" w:rsidP="001C33A4">
      <w:pPr>
        <w:jc w:val="both"/>
      </w:pPr>
    </w:p>
    <w:p w:rsidR="005A16E5" w:rsidRDefault="005A16E5" w:rsidP="001C33A4">
      <w:pPr>
        <w:jc w:val="both"/>
      </w:pPr>
    </w:p>
    <w:p w:rsidR="005A16E5" w:rsidRDefault="005A16E5" w:rsidP="001C33A4">
      <w:pPr>
        <w:jc w:val="both"/>
      </w:pPr>
    </w:p>
    <w:p w:rsidR="005A16E5" w:rsidRDefault="005A16E5" w:rsidP="001C33A4">
      <w:pPr>
        <w:jc w:val="both"/>
      </w:pPr>
    </w:p>
    <w:p w:rsidR="005A16E5" w:rsidRDefault="005A16E5" w:rsidP="001C33A4">
      <w:pPr>
        <w:jc w:val="both"/>
      </w:pPr>
    </w:p>
    <w:p w:rsidR="005A16E5" w:rsidRDefault="005A16E5" w:rsidP="001C33A4">
      <w:pPr>
        <w:jc w:val="both"/>
      </w:pPr>
    </w:p>
    <w:p w:rsidR="005A16E5" w:rsidRDefault="005A16E5" w:rsidP="001C33A4">
      <w:pPr>
        <w:jc w:val="both"/>
      </w:pPr>
    </w:p>
    <w:p w:rsidR="005A16E5" w:rsidRDefault="005A16E5" w:rsidP="001C33A4">
      <w:pPr>
        <w:jc w:val="both"/>
      </w:pPr>
    </w:p>
    <w:p w:rsidR="005A16E5" w:rsidRDefault="005A16E5" w:rsidP="001C33A4">
      <w:pPr>
        <w:jc w:val="both"/>
      </w:pPr>
    </w:p>
    <w:p w:rsidR="005A16E5" w:rsidRDefault="005A16E5" w:rsidP="001C33A4">
      <w:pPr>
        <w:jc w:val="both"/>
      </w:pPr>
    </w:p>
    <w:p w:rsidR="005A16E5" w:rsidRDefault="005A16E5" w:rsidP="001C33A4">
      <w:pPr>
        <w:jc w:val="both"/>
      </w:pPr>
    </w:p>
    <w:p w:rsidR="005A16E5" w:rsidRDefault="005A16E5" w:rsidP="001C33A4">
      <w:pPr>
        <w:jc w:val="both"/>
      </w:pPr>
    </w:p>
    <w:p w:rsidR="005A16E5" w:rsidRDefault="005A16E5" w:rsidP="001C33A4">
      <w:pPr>
        <w:jc w:val="both"/>
      </w:pPr>
    </w:p>
    <w:p w:rsidR="005A16E5" w:rsidRDefault="005A16E5" w:rsidP="001C33A4">
      <w:pPr>
        <w:jc w:val="both"/>
      </w:pPr>
    </w:p>
    <w:p w:rsidR="005A16E5" w:rsidRDefault="005A16E5" w:rsidP="001C33A4">
      <w:pPr>
        <w:jc w:val="both"/>
      </w:pPr>
    </w:p>
    <w:p w:rsidR="005A16E5" w:rsidRDefault="005A16E5" w:rsidP="001C33A4">
      <w:pPr>
        <w:jc w:val="both"/>
      </w:pPr>
    </w:p>
    <w:p w:rsidR="005A16E5" w:rsidRDefault="005A16E5" w:rsidP="001C33A4">
      <w:pPr>
        <w:jc w:val="both"/>
      </w:pPr>
    </w:p>
    <w:p w:rsidR="005A16E5" w:rsidRDefault="005A16E5" w:rsidP="001C33A4">
      <w:pPr>
        <w:jc w:val="both"/>
      </w:pPr>
    </w:p>
    <w:p w:rsidR="005A16E5" w:rsidRDefault="005A16E5" w:rsidP="001C33A4">
      <w:pPr>
        <w:jc w:val="both"/>
      </w:pPr>
    </w:p>
    <w:p w:rsidR="005A16E5" w:rsidRDefault="005A16E5" w:rsidP="001C33A4">
      <w:pPr>
        <w:jc w:val="both"/>
      </w:pPr>
    </w:p>
    <w:p w:rsidR="005A16E5" w:rsidRDefault="005A16E5" w:rsidP="001C33A4">
      <w:pPr>
        <w:jc w:val="both"/>
      </w:pPr>
    </w:p>
    <w:p w:rsidR="005A16E5" w:rsidRDefault="005A16E5" w:rsidP="001C33A4">
      <w:pPr>
        <w:jc w:val="both"/>
      </w:pPr>
    </w:p>
    <w:p w:rsidR="005A16E5" w:rsidRDefault="005A16E5" w:rsidP="001C33A4">
      <w:pPr>
        <w:jc w:val="both"/>
      </w:pPr>
    </w:p>
    <w:sectPr w:rsidR="005A16E5" w:rsidSect="00AC70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30204"/>
    <w:charset w:val="CC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26E1D"/>
    <w:multiLevelType w:val="hybridMultilevel"/>
    <w:tmpl w:val="28BC27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6313A46"/>
    <w:multiLevelType w:val="multilevel"/>
    <w:tmpl w:val="BCB27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0C15A0"/>
    <w:multiLevelType w:val="multilevel"/>
    <w:tmpl w:val="BC408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B536E3"/>
    <w:multiLevelType w:val="hybridMultilevel"/>
    <w:tmpl w:val="A85C83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DA158B5"/>
    <w:multiLevelType w:val="hybridMultilevel"/>
    <w:tmpl w:val="D7485D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5">
    <w:nsid w:val="1EAF4D55"/>
    <w:multiLevelType w:val="multilevel"/>
    <w:tmpl w:val="DF9E5D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3452F1"/>
    <w:multiLevelType w:val="multilevel"/>
    <w:tmpl w:val="38880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1FDD12C6"/>
    <w:multiLevelType w:val="hybridMultilevel"/>
    <w:tmpl w:val="D2603BB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8">
    <w:nsid w:val="23D84295"/>
    <w:multiLevelType w:val="multilevel"/>
    <w:tmpl w:val="FE6C2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25917232"/>
    <w:multiLevelType w:val="multilevel"/>
    <w:tmpl w:val="57EC5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28864837"/>
    <w:multiLevelType w:val="multilevel"/>
    <w:tmpl w:val="4D843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>
    <w:nsid w:val="2AB81BFD"/>
    <w:multiLevelType w:val="multilevel"/>
    <w:tmpl w:val="E9200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4D5863D0"/>
    <w:multiLevelType w:val="hybridMultilevel"/>
    <w:tmpl w:val="9B86E038"/>
    <w:lvl w:ilvl="0" w:tplc="5C62AF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195EC4"/>
    <w:multiLevelType w:val="multilevel"/>
    <w:tmpl w:val="8EA84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FBD2EC9"/>
    <w:multiLevelType w:val="multilevel"/>
    <w:tmpl w:val="1DA24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5">
    <w:nsid w:val="600B585F"/>
    <w:multiLevelType w:val="multilevel"/>
    <w:tmpl w:val="1F765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6">
    <w:nsid w:val="60667AD8"/>
    <w:multiLevelType w:val="hybridMultilevel"/>
    <w:tmpl w:val="E9A03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6AE8270F"/>
    <w:multiLevelType w:val="multilevel"/>
    <w:tmpl w:val="415A7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3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D523F7D"/>
    <w:multiLevelType w:val="multilevel"/>
    <w:tmpl w:val="C69E1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0397B8E"/>
    <w:multiLevelType w:val="hybridMultilevel"/>
    <w:tmpl w:val="A98C11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742C149F"/>
    <w:multiLevelType w:val="multilevel"/>
    <w:tmpl w:val="99F4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1">
    <w:nsid w:val="758F3A57"/>
    <w:multiLevelType w:val="hybridMultilevel"/>
    <w:tmpl w:val="BA18A93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2">
    <w:nsid w:val="79B55912"/>
    <w:multiLevelType w:val="hybridMultilevel"/>
    <w:tmpl w:val="A844B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7DE10030"/>
    <w:multiLevelType w:val="hybridMultilevel"/>
    <w:tmpl w:val="A1945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4"/>
  </w:num>
  <w:num w:numId="2">
    <w:abstractNumId w:val="22"/>
  </w:num>
  <w:num w:numId="3">
    <w:abstractNumId w:val="3"/>
  </w:num>
  <w:num w:numId="4">
    <w:abstractNumId w:val="16"/>
  </w:num>
  <w:num w:numId="5">
    <w:abstractNumId w:val="21"/>
  </w:num>
  <w:num w:numId="6">
    <w:abstractNumId w:val="7"/>
  </w:num>
  <w:num w:numId="7">
    <w:abstractNumId w:val="19"/>
  </w:num>
  <w:num w:numId="8">
    <w:abstractNumId w:val="1"/>
  </w:num>
  <w:num w:numId="9">
    <w:abstractNumId w:val="17"/>
  </w:num>
  <w:num w:numId="10">
    <w:abstractNumId w:val="12"/>
  </w:num>
  <w:num w:numId="11">
    <w:abstractNumId w:val="2"/>
  </w:num>
  <w:num w:numId="12">
    <w:abstractNumId w:val="6"/>
  </w:num>
  <w:num w:numId="13">
    <w:abstractNumId w:val="18"/>
  </w:num>
  <w:num w:numId="14">
    <w:abstractNumId w:val="5"/>
  </w:num>
  <w:num w:numId="15">
    <w:abstractNumId w:val="10"/>
  </w:num>
  <w:num w:numId="16">
    <w:abstractNumId w:val="13"/>
  </w:num>
  <w:num w:numId="17">
    <w:abstractNumId w:val="11"/>
  </w:num>
  <w:num w:numId="18">
    <w:abstractNumId w:val="15"/>
  </w:num>
  <w:num w:numId="19">
    <w:abstractNumId w:val="9"/>
  </w:num>
  <w:num w:numId="20">
    <w:abstractNumId w:val="8"/>
  </w:num>
  <w:num w:numId="21">
    <w:abstractNumId w:val="20"/>
  </w:num>
  <w:num w:numId="22">
    <w:abstractNumId w:val="4"/>
  </w:num>
  <w:num w:numId="23">
    <w:abstractNumId w:val="0"/>
  </w:num>
  <w:num w:numId="24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59DE"/>
    <w:rsid w:val="00055B54"/>
    <w:rsid w:val="00067B29"/>
    <w:rsid w:val="00094FC5"/>
    <w:rsid w:val="000D63F3"/>
    <w:rsid w:val="000D7030"/>
    <w:rsid w:val="000E5FB3"/>
    <w:rsid w:val="00132E8A"/>
    <w:rsid w:val="00143380"/>
    <w:rsid w:val="001C33A4"/>
    <w:rsid w:val="001C5100"/>
    <w:rsid w:val="001D4681"/>
    <w:rsid w:val="001E13E9"/>
    <w:rsid w:val="002167E3"/>
    <w:rsid w:val="00245DAC"/>
    <w:rsid w:val="002B7A42"/>
    <w:rsid w:val="002D790A"/>
    <w:rsid w:val="00302B6D"/>
    <w:rsid w:val="00306646"/>
    <w:rsid w:val="00347006"/>
    <w:rsid w:val="00351702"/>
    <w:rsid w:val="00363DE1"/>
    <w:rsid w:val="00380B05"/>
    <w:rsid w:val="003C3AF9"/>
    <w:rsid w:val="00422E6C"/>
    <w:rsid w:val="00470F4C"/>
    <w:rsid w:val="00483965"/>
    <w:rsid w:val="004B5425"/>
    <w:rsid w:val="004C0089"/>
    <w:rsid w:val="004F640E"/>
    <w:rsid w:val="005059DE"/>
    <w:rsid w:val="00545EA3"/>
    <w:rsid w:val="005A16E5"/>
    <w:rsid w:val="005D1EAF"/>
    <w:rsid w:val="005F4F2C"/>
    <w:rsid w:val="005F6EC7"/>
    <w:rsid w:val="006050DD"/>
    <w:rsid w:val="006375DB"/>
    <w:rsid w:val="00674E4E"/>
    <w:rsid w:val="00686D80"/>
    <w:rsid w:val="006A5FAA"/>
    <w:rsid w:val="006E5B8F"/>
    <w:rsid w:val="00706CF6"/>
    <w:rsid w:val="00715605"/>
    <w:rsid w:val="00793600"/>
    <w:rsid w:val="007B2C69"/>
    <w:rsid w:val="007C5631"/>
    <w:rsid w:val="007F2E9E"/>
    <w:rsid w:val="00802AE5"/>
    <w:rsid w:val="008154F0"/>
    <w:rsid w:val="00832443"/>
    <w:rsid w:val="008412C8"/>
    <w:rsid w:val="00843603"/>
    <w:rsid w:val="008C5306"/>
    <w:rsid w:val="008C7476"/>
    <w:rsid w:val="008E63B7"/>
    <w:rsid w:val="008F08B6"/>
    <w:rsid w:val="00901775"/>
    <w:rsid w:val="009B25A2"/>
    <w:rsid w:val="00A43F12"/>
    <w:rsid w:val="00A456C7"/>
    <w:rsid w:val="00AB78A3"/>
    <w:rsid w:val="00AC7045"/>
    <w:rsid w:val="00AD1523"/>
    <w:rsid w:val="00AE74F1"/>
    <w:rsid w:val="00B3019F"/>
    <w:rsid w:val="00B8514C"/>
    <w:rsid w:val="00BA6ABE"/>
    <w:rsid w:val="00BB46C7"/>
    <w:rsid w:val="00C96861"/>
    <w:rsid w:val="00CC330D"/>
    <w:rsid w:val="00CC43E3"/>
    <w:rsid w:val="00CC63B4"/>
    <w:rsid w:val="00D308F7"/>
    <w:rsid w:val="00D547C4"/>
    <w:rsid w:val="00D665B2"/>
    <w:rsid w:val="00D714A4"/>
    <w:rsid w:val="00D82667"/>
    <w:rsid w:val="00D96BF6"/>
    <w:rsid w:val="00DD3A09"/>
    <w:rsid w:val="00DE603F"/>
    <w:rsid w:val="00DF5C08"/>
    <w:rsid w:val="00E12D85"/>
    <w:rsid w:val="00E208A1"/>
    <w:rsid w:val="00E46BDB"/>
    <w:rsid w:val="00EB7935"/>
    <w:rsid w:val="00EC1C86"/>
    <w:rsid w:val="00EC33DD"/>
    <w:rsid w:val="00EC3937"/>
    <w:rsid w:val="00F263DF"/>
    <w:rsid w:val="00F53624"/>
    <w:rsid w:val="00F852DF"/>
    <w:rsid w:val="00F9125C"/>
    <w:rsid w:val="00FF6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380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E5B8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6E5B8F"/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ListParagraph">
    <w:name w:val="List Paragraph"/>
    <w:basedOn w:val="Normal"/>
    <w:uiPriority w:val="99"/>
    <w:qFormat/>
    <w:rsid w:val="00143380"/>
    <w:pPr>
      <w:ind w:left="720"/>
    </w:pPr>
  </w:style>
  <w:style w:type="paragraph" w:styleId="HTMLPreformatted">
    <w:name w:val="HTML Preformatted"/>
    <w:basedOn w:val="Normal"/>
    <w:link w:val="HTMLPreformattedChar"/>
    <w:uiPriority w:val="99"/>
    <w:rsid w:val="001C33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1C33A4"/>
    <w:rPr>
      <w:rFonts w:ascii="Courier New" w:hAnsi="Courier New" w:cs="Courier New"/>
      <w:sz w:val="20"/>
      <w:szCs w:val="20"/>
      <w:lang w:eastAsia="ru-RU"/>
    </w:rPr>
  </w:style>
  <w:style w:type="paragraph" w:styleId="BodyText">
    <w:name w:val="Body Text"/>
    <w:basedOn w:val="Normal"/>
    <w:link w:val="BodyTextChar"/>
    <w:uiPriority w:val="99"/>
    <w:semiHidden/>
    <w:rsid w:val="001C33A4"/>
    <w:pPr>
      <w:spacing w:after="120" w:line="276" w:lineRule="auto"/>
    </w:pPr>
    <w:rPr>
      <w:rFonts w:ascii="Calibri" w:hAnsi="Calibri" w:cs="Calibr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1C33A4"/>
    <w:rPr>
      <w:rFonts w:ascii="Calibri" w:hAnsi="Calibri" w:cs="Calibri"/>
      <w:lang w:eastAsia="ru-RU"/>
    </w:rPr>
  </w:style>
  <w:style w:type="character" w:customStyle="1" w:styleId="a">
    <w:name w:val="Основной текст Знак"/>
    <w:basedOn w:val="DefaultParagraphFont"/>
    <w:uiPriority w:val="99"/>
    <w:semiHidden/>
    <w:rsid w:val="001C33A4"/>
    <w:rPr>
      <w:rFonts w:ascii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1C33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C33A4"/>
    <w:rPr>
      <w:rFonts w:ascii="Tahoma" w:hAnsi="Tahoma" w:cs="Tahoma"/>
      <w:sz w:val="16"/>
      <w:szCs w:val="16"/>
      <w:lang w:eastAsia="ru-RU"/>
    </w:rPr>
  </w:style>
  <w:style w:type="paragraph" w:styleId="NormalWeb">
    <w:name w:val="Normal (Web)"/>
    <w:basedOn w:val="Normal"/>
    <w:uiPriority w:val="99"/>
    <w:rsid w:val="001C33A4"/>
    <w:pPr>
      <w:spacing w:before="100" w:beforeAutospacing="1" w:after="100" w:afterAutospacing="1"/>
    </w:pPr>
  </w:style>
  <w:style w:type="paragraph" w:styleId="NoSpacing">
    <w:name w:val="No Spacing"/>
    <w:uiPriority w:val="99"/>
    <w:qFormat/>
    <w:rsid w:val="001C33A4"/>
    <w:pPr>
      <w:spacing w:line="360" w:lineRule="auto"/>
      <w:ind w:firstLine="567"/>
      <w:jc w:val="both"/>
    </w:pPr>
    <w:rPr>
      <w:rFonts w:ascii="Times New Roman" w:hAnsi="Times New Roman"/>
      <w:sz w:val="26"/>
      <w:szCs w:val="26"/>
      <w:lang w:eastAsia="en-US"/>
    </w:rPr>
  </w:style>
  <w:style w:type="character" w:styleId="Strong">
    <w:name w:val="Strong"/>
    <w:basedOn w:val="DefaultParagraphFont"/>
    <w:uiPriority w:val="99"/>
    <w:qFormat/>
    <w:rsid w:val="002167E3"/>
    <w:rPr>
      <w:b/>
      <w:bCs/>
    </w:rPr>
  </w:style>
  <w:style w:type="paragraph" w:customStyle="1" w:styleId="c0">
    <w:name w:val="c0"/>
    <w:basedOn w:val="Normal"/>
    <w:uiPriority w:val="99"/>
    <w:rsid w:val="00483965"/>
    <w:pPr>
      <w:spacing w:before="90" w:after="90"/>
    </w:pPr>
  </w:style>
  <w:style w:type="character" w:customStyle="1" w:styleId="c5">
    <w:name w:val="c5"/>
    <w:basedOn w:val="DefaultParagraphFont"/>
    <w:uiPriority w:val="99"/>
    <w:rsid w:val="00483965"/>
  </w:style>
  <w:style w:type="paragraph" w:customStyle="1" w:styleId="c1">
    <w:name w:val="c1"/>
    <w:basedOn w:val="Normal"/>
    <w:uiPriority w:val="99"/>
    <w:rsid w:val="00483965"/>
    <w:pPr>
      <w:spacing w:before="90" w:after="90"/>
    </w:pPr>
  </w:style>
  <w:style w:type="paragraph" w:customStyle="1" w:styleId="c2">
    <w:name w:val="c2"/>
    <w:basedOn w:val="Normal"/>
    <w:uiPriority w:val="99"/>
    <w:rsid w:val="00483965"/>
    <w:pPr>
      <w:spacing w:before="90" w:after="90"/>
    </w:pPr>
  </w:style>
  <w:style w:type="table" w:styleId="TableGrid">
    <w:name w:val="Table Grid"/>
    <w:basedOn w:val="TableNormal"/>
    <w:uiPriority w:val="99"/>
    <w:rsid w:val="006050DD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99"/>
    <w:qFormat/>
    <w:rsid w:val="008F08B6"/>
    <w:rPr>
      <w:i/>
      <w:iCs/>
    </w:rPr>
  </w:style>
  <w:style w:type="paragraph" w:customStyle="1" w:styleId="10">
    <w:name w:val="10"/>
    <w:basedOn w:val="Normal"/>
    <w:uiPriority w:val="99"/>
    <w:rsid w:val="00D547C4"/>
    <w:pPr>
      <w:spacing w:before="100" w:beforeAutospacing="1" w:after="100" w:afterAutospacing="1"/>
      <w:ind w:firstLine="300"/>
      <w:jc w:val="both"/>
    </w:pPr>
    <w:rPr>
      <w:rFonts w:ascii="Arial" w:hAnsi="Arial" w:cs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5948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94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4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948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48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4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94807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4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94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94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948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948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948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948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948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5948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94805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5948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5948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948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5948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5948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5948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59480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59480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59480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48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8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8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4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94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4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94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48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4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94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4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94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48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8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8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4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94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4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94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48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4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8081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90594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4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94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948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94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948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48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94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4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948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48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hyperlink" Target="http://images.yandex.ru/yandsearch?p=14&amp;text=%D0%BF%D1%80%D0%B0%D0%B7%D0%B4%D0%BD%D0%B8%D0%BA%D0%B8%20%D1%8D%D0%BA%D0%BE%D0%BB%D0%BE%D0%B3%D0%B8%D1%87%D0%B5%D1%81%D0%BA%D0%B8%D0%B5%20%20%D0%BA%D0%B0%D1%80%D1%82%D0%B8%D0%BD%D0%BA%D0%B8&amp;img_url=http://www.supertosty.ru/images/cards/ravnod3.jpg&amp;pos=426&amp;uinfo=ww-1583-wh-778-fw-1358-fh-572-pd-1&amp;rpt=simage" TargetMode="External"/><Relationship Id="rId26" Type="http://schemas.openxmlformats.org/officeDocument/2006/relationships/hyperlink" Target="http://images.yandex.ru/yandsearch?text=%D0%BF%D1%80%D0%B0%D0%B7%D0%B4%D0%BD%D0%B8%D0%BA%D0%B8%20%D1%8D%D0%BA%D0%BE%D0%BB%D0%BE%D0%B3%D0%B8%D1%87%D0%B5%D1%81%D0%BA%D0%B8%D0%B5%20%20%D0%BA%D0%B0%D1%80%D1%82%D0%B8%D0%BD%D0%BA%D0%B8&amp;img_url=http://pozdravka.com/_ph/66/741339773.gif&amp;pos=10&amp;uinfo=ww-1583-wh-778-fw-1358-fh-572-pd-1&amp;rpt=simage" TargetMode="External"/><Relationship Id="rId39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hyperlink" Target="http://images.yandex.ru/" TargetMode="External"/><Relationship Id="rId42" Type="http://schemas.openxmlformats.org/officeDocument/2006/relationships/hyperlink" Target="http://images.yandex.ru/" TargetMode="External"/><Relationship Id="rId7" Type="http://schemas.openxmlformats.org/officeDocument/2006/relationships/hyperlink" Target="http://images.yandex.ru/yandsearch?text=%D1%83%D1%80%D0%BE%D0%BA&amp;img_url=http://www.koipkro.kostroma.ru/BuyR/ChBor/ych/13/ucheniki_w450_h468.jpg&amp;pos=22&amp;uinfo=ww-1583-wh-778-fw-1541-fh-572-pd-1&amp;rpt=simage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images.yandex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images.yandex.ru/yandsearch?text=%D0%B4%D0%B5%D0%BD%D1%8C%20%D0%BA%D0%BE%D1%88%D0%B5%D0%BA%20%D0%BA%D0%B0%D1%80%D1%82%D0%B8%D0%BD%D0%BA%D0%B8&amp;img_url=http://durdom.in.ua/public/sys/img_4b8c535272733.jpg&amp;pos=3&amp;uinfo=ww-1583-wh-778-fw-1358-fh-572-pd-1&amp;rpt=simage" TargetMode="External"/><Relationship Id="rId20" Type="http://schemas.openxmlformats.org/officeDocument/2006/relationships/hyperlink" Target="http://images.yandex.ru/yandsearch?p=5&amp;text=%D0%BF%D1%80%D0%B0%D0%B7%D0%B4%D0%BD%D0%B8%D0%BA%D0%B8%20%D1%8D%D0%BA%D0%BE%D0%BB%D0%BE%D0%B3%D0%B8%D1%87%D0%B5%D1%81%D0%BA%D0%B8%D0%B5%20%20%D0%BA%D0%B0%D1%80%D1%82%D0%B8%D0%BD%D0%BA%D0%B8&amp;img_url=http://www.segodnya.ua/img/article/4244/82_tn.jpg&amp;pos=176&amp;uinfo=ww-1583-wh-778-fw-1358-fh-572-pd-1&amp;rpt=simage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images.yandex.ru/yandsearch?p=4&amp;text=%D1%8D%D0%BA%D1%81%D0%BA%D1%83%D1%80%D1%81%D0%B8%D0%B8%20%D0%B2%D1%8B%D1%85%D0%BE%D0%B4%D0%BD%D0%BE%D0%B3%D0%BE%20%D0%B4%D0%BD%D1%8F&amp;img_url=http://www.osd.ru/photos/news/3654_nws_002.jpg&amp;pos=131&amp;uinfo=ww-1583-wh-778-fw-1358-fh-572-pd-1&amp;rpt=simage" TargetMode="External"/><Relationship Id="rId24" Type="http://schemas.openxmlformats.org/officeDocument/2006/relationships/hyperlink" Target="http://images.yandex.ru/yandsearch?p=1&amp;text=%D0%BF%D1%80%D0%B0%D0%B7%D0%B4%D0%BD%D0%B8%D0%BA%D0%B8%20%D1%8D%D0%BA%D0%BE%D0%BB%D0%BE%D0%B3%D0%B8%D1%87%D0%B5%D1%81%D0%BA%D0%B8%D0%B5%20%20%D0%BA%D0%B0%D1%80%D1%82%D0%B8%D0%BD%D0%BA%D0%B8&amp;img_url=http://img-2005-01.photosight.ru/31/746135.jpg&amp;pos=50&amp;uinfo=ww-1583-wh-778-fw-1358-fh-572-pd-1&amp;rpt=simage" TargetMode="External"/><Relationship Id="rId32" Type="http://schemas.openxmlformats.org/officeDocument/2006/relationships/hyperlink" Target="http://images.yandex.ru/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images.yandex.ru/" TargetMode="External"/><Relationship Id="rId45" Type="http://schemas.openxmlformats.org/officeDocument/2006/relationships/theme" Target="theme/theme1.xml"/><Relationship Id="rId5" Type="http://schemas.openxmlformats.org/officeDocument/2006/relationships/hyperlink" Target="http://images.yandex.ru/yandsearch?p=2&amp;text=%D0%BF%D1%80%D0%B0%D0%BA%D1%82%D0%B8%D1%87%D0%B5%D1%81%D0%BA%D0%BE%D0%B5%20%D0%B7%D0%B0%D0%BD%D1%8F%D1%82%D0%B8%D0%B5%20%D0%BF%D0%BE%20%D0%BF%D0%B4%D0%B4%20%D0%B2%20%D0%BD%D0%B0%D1%87%D0%B0%D0%BB%D1%8C%D0%BD%D0%BE%D0%B9%20%D1%88%D0%BA%D0%BE%D0%BB%D0%B5&amp;img_url=http://apruo.ru/images/stories/stati_1/klassniy-chas-v-3-klasse-po-pdd-na-temu-ya-peshechod.jpg&amp;pos=80&amp;uinfo=ww-1583-wh-778-fw-1358-fh-572-pd-1&amp;rpt=simage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images.yandex.ru/yandsearch?text=%D0%94%D0%B5%D0%BD%D1%8C%20%D0%BE%D1%81%D0%BD%D0%BE%D0%B2%D0%B0%D0%BD%D0%B8%D1%8F%20%D0%A0%D0%BE%D1%81%D1%81%D0%B8%D0%B9%D1%81%D0%BA%D0%BE%D0%B3%D0%BE%20%D0%BC%D1%83%D0%B7%D0%B5%D1%8F%20%D0%BB%D0%B5%D1%81%D0%B0&amp;img_url=http://img-fotki.yandex.ru/get/4513/myg2001.343/0_572c9_b520fc9e_L.jpg&amp;pos=10&amp;uinfo=ww-1583-wh-778-fw-1358-fh-572-pd-1&amp;rpt=simage" TargetMode="External"/><Relationship Id="rId36" Type="http://schemas.openxmlformats.org/officeDocument/2006/relationships/hyperlink" Target="http://images.yandex.ru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images.yandex.ru/yandsearch?p=2&amp;text=%D0%BF%D1%80%D0%B0%D0%B7%D0%B4%D0%BD%D0%B8%D0%BA%D0%B8%20%D1%8D%D0%BA%D0%BE%D0%BB%D0%BE%D0%B3%D0%B8%D1%87%D0%B5%D1%81%D0%BA%D0%B8%D0%B5%20%20%D0%BA%D0%B0%D1%80%D1%82%D0%B8%D0%BD%D0%BA%D0%B8&amp;img_url=http://www.eventcons.ru/images/news/2012-05-26_Zelenaya_Moskva/laberint/zel_moscow_lab1.jpg&amp;pos=83&amp;uinfo=ww-1583-wh-778-fw-1358-fh-572-pd-1&amp;rpt=simage" TargetMode="External"/><Relationship Id="rId14" Type="http://schemas.openxmlformats.org/officeDocument/2006/relationships/hyperlink" Target="http://images.yandex.ru/yandsearch?p=1&amp;text=%D0%BF%D1%80%D0%B0%D0%B7%D0%B4%D0%BD%D0%B8%D0%BA%D0%B8%20%D1%8D%D0%BA%D0%BE%D0%BB%D0%BE%D0%B3%D0%B8%D1%87%D0%B5%D1%81%D0%BA%D0%B8%D0%B5%20%20%D0%BA%D0%B0%D1%80%D1%82%D0%B8%D0%BD%D0%BA%D0%B8&amp;img_url=http://900igr.net/datai/prazdniki/Ekologicheskie-prazdniki/0084-095-24-nojabrja-Den-obrazovanija-Vserossijskogo-obschestva-okhrany-prirody.png&amp;pos=57&amp;uinfo=ww-1583-wh-778-fw-1358-fh-572-pd-1&amp;rpt=simage" TargetMode="External"/><Relationship Id="rId22" Type="http://schemas.openxmlformats.org/officeDocument/2006/relationships/hyperlink" Target="http://images.yandex.ru/yandsearch?p=11&amp;text=%D0%BF%D1%80%D0%B0%D0%B7%D0%B4%D0%BD%D0%B8%D0%BA%D0%B8%20%D1%8D%D0%BA%D0%BE%D0%BB%D0%BE%D0%B3%D0%B8%D1%87%D0%B5%D1%81%D0%BA%D0%B8%D0%B5%20%20%D0%BA%D0%B0%D1%80%D1%82%D0%B8%D0%BD%D0%BA%D0%B8&amp;img_url=http://www.gbmt.ru/upload/iblock/9d5/9d5f4a3711e182daf361b0cad3326df1.jpg&amp;pos=355&amp;uinfo=ww-1583-wh-778-fw-1358-fh-572-pd-1&amp;rpt=simage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images.yandex.ru/yandsearch?p=1&amp;text=%D0%94%D0%B5%D0%BD%D1%8C%20%D0%BE%D1%81%D0%BD%D0%BE%D0%B2%D0%B0%D0%BD%D0%B8%D1%8F%20%D0%A0%D0%BE%D1%81%D1%81%D0%B8%D0%B9%D1%81%D0%BA%D0%BE%D0%B3%D0%BE%20%D0%BC%D1%83%D0%B7%D0%B5%D1%8F%20%D0%BB%D0%B5%D1%81%D0%B0&amp;img_url=http://ecoportal.su/images/news/thumb_61607.jpg&amp;pos=32&amp;uinfo=ww-1583-wh-778-fw-1358-fh-572-pd-1&amp;rpt=simage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973</TotalTime>
  <Pages>14</Pages>
  <Words>3080</Words>
  <Characters>17559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KC</cp:lastModifiedBy>
  <cp:revision>22</cp:revision>
  <dcterms:created xsi:type="dcterms:W3CDTF">2013-11-06T08:41:00Z</dcterms:created>
  <dcterms:modified xsi:type="dcterms:W3CDTF">2018-07-19T10:37:00Z</dcterms:modified>
</cp:coreProperties>
</file>